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106" w:rsidRDefault="00AD6106" w:rsidP="00AD6106">
      <w:pPr>
        <w:pStyle w:val="Nagwek5"/>
      </w:pPr>
      <w:r>
        <w:t>WNIOSEK WP</w:t>
      </w:r>
    </w:p>
    <w:p w:rsidR="00AD6106" w:rsidRDefault="00AD6106" w:rsidP="00AD6106">
      <w:pPr>
        <w:jc w:val="center"/>
        <w:rPr>
          <w:rFonts w:ascii="Arial" w:hAnsi="Arial"/>
          <w:sz w:val="12"/>
        </w:rPr>
      </w:pPr>
    </w:p>
    <w:p w:rsidR="00AD6106" w:rsidRPr="002B3B16" w:rsidRDefault="00AD6106" w:rsidP="002B3B16">
      <w:pPr>
        <w:jc w:val="center"/>
        <w:rPr>
          <w:sz w:val="22"/>
        </w:rPr>
      </w:pPr>
      <w:r w:rsidRPr="002B3B16">
        <w:rPr>
          <w:sz w:val="22"/>
        </w:rPr>
        <w:t xml:space="preserve">O OKREŚLENIE WARUNKÓW PRZYŁĄCZENIA DO MIEJSKIEJ SIECI CIEPŁOWNICZEJ OBIEKTU PRZY UL. </w:t>
      </w:r>
      <w:sdt>
        <w:sdtPr>
          <w:rPr>
            <w:sz w:val="22"/>
          </w:rPr>
          <w:id w:val="1150492859"/>
          <w:placeholder>
            <w:docPart w:val="6668EC5DD993414391ABAFD376236C26"/>
          </w:placeholder>
          <w:showingPlcHdr/>
        </w:sdtPr>
        <w:sdtEndPr/>
        <w:sdtContent>
          <w:r w:rsidR="005B7CEC">
            <w:rPr>
              <w:rStyle w:val="Tekstzastpczy"/>
              <w:rFonts w:eastAsiaTheme="minorHAnsi"/>
            </w:rPr>
            <w:t>Adres obiektu</w:t>
          </w:r>
        </w:sdtContent>
      </w:sdt>
      <w:r w:rsidR="00050424">
        <w:rPr>
          <w:sz w:val="22"/>
        </w:rPr>
        <w:t xml:space="preserve"> </w:t>
      </w:r>
      <w:r w:rsidRPr="002B3B16">
        <w:rPr>
          <w:sz w:val="22"/>
        </w:rPr>
        <w:t>W SŁUPSKU</w:t>
      </w:r>
    </w:p>
    <w:p w:rsidR="00AD6106" w:rsidRDefault="00AD6106" w:rsidP="00AD6106">
      <w:pPr>
        <w:rPr>
          <w:rFonts w:ascii="Arial" w:hAnsi="Arial"/>
          <w:sz w:val="22"/>
        </w:rPr>
      </w:pPr>
    </w:p>
    <w:p w:rsidR="00AD6106" w:rsidRDefault="00AD6106" w:rsidP="00AD6106">
      <w:pPr>
        <w:rPr>
          <w:rFonts w:ascii="Arial" w:hAnsi="Arial"/>
        </w:rPr>
      </w:pPr>
      <w:r>
        <w:rPr>
          <w:rFonts w:ascii="Arial" w:hAnsi="Arial"/>
        </w:rPr>
        <w:t>(Wypełnia wnioskodawca posiadający tytuł prawny do korzystania z obiektu, do którego będzie dostarczane ciepło z sieci ciepłowniczej).</w:t>
      </w:r>
    </w:p>
    <w:p w:rsidR="00AD6106" w:rsidRDefault="00AD6106" w:rsidP="00AD6106">
      <w:pPr>
        <w:rPr>
          <w:rFonts w:ascii="Arial" w:hAnsi="Arial"/>
        </w:rPr>
      </w:pPr>
    </w:p>
    <w:p w:rsidR="00AD6106" w:rsidRPr="00E911C6" w:rsidRDefault="00AD6106" w:rsidP="00AD6106">
      <w:pPr>
        <w:pStyle w:val="Tekstpodstawowy3"/>
      </w:pPr>
      <w:r w:rsidRPr="00E911C6">
        <w:t>Na podstawie § 7 ust. 1 i 2 oraz § 8 ust. 1 i 2 Rozporządzenia Ministra Gospodarki z dnia 15 stycznia 2007r. w sprawie szczegółowych warunków funkcjonowania systemów ciepłowniczych (Dz.U. Nr 16, poz. 92) przedstawiam(y) następujące dane:</w:t>
      </w:r>
    </w:p>
    <w:p w:rsidR="00AD6106" w:rsidRDefault="00AD6106" w:rsidP="00AD6106">
      <w:pPr>
        <w:jc w:val="both"/>
        <w:rPr>
          <w:rFonts w:ascii="Arial" w:hAnsi="Arial"/>
        </w:rPr>
      </w:pPr>
    </w:p>
    <w:p w:rsidR="00AD6106" w:rsidRDefault="00AD6106" w:rsidP="00AD6106">
      <w:pPr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Dane identyfikacyjne wnioskodawcy:</w:t>
      </w:r>
    </w:p>
    <w:p w:rsidR="00AD6106" w:rsidRDefault="00AD6106" w:rsidP="00AD6106">
      <w:pPr>
        <w:jc w:val="both"/>
        <w:rPr>
          <w:rFonts w:ascii="Arial" w:hAnsi="Arial"/>
          <w:sz w:val="16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0"/>
        <w:gridCol w:w="220"/>
        <w:gridCol w:w="7368"/>
      </w:tblGrid>
      <w:tr w:rsidR="00AD6106" w:rsidTr="00411561">
        <w:trPr>
          <w:trHeight w:val="360"/>
        </w:trPr>
        <w:tc>
          <w:tcPr>
            <w:tcW w:w="9778" w:type="dxa"/>
            <w:gridSpan w:val="3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2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Nazwa wnioskodawcy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D6106" w:rsidTr="00411561">
        <w:trPr>
          <w:trHeight w:val="500"/>
        </w:trPr>
        <w:tc>
          <w:tcPr>
            <w:tcW w:w="2190" w:type="dxa"/>
            <w:tcBorders>
              <w:right w:val="nil"/>
            </w:tcBorders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Pełna nazwa wnioskodawcy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jc w:val="both"/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01</w:t>
            </w:r>
          </w:p>
        </w:tc>
        <w:sdt>
          <w:sdtPr>
            <w:rPr>
              <w:rFonts w:ascii="Arial" w:hAnsi="Arial"/>
            </w:rPr>
            <w:id w:val="1761711685"/>
            <w:placeholder>
              <w:docPart w:val="62FC15A483E74D59B9423FAB65DEB4F5"/>
            </w:placeholder>
            <w:showingPlcHdr/>
            <w:text/>
          </w:sdtPr>
          <w:sdtEndPr/>
          <w:sdtContent>
            <w:tc>
              <w:tcPr>
                <w:tcW w:w="7588" w:type="dxa"/>
                <w:gridSpan w:val="2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AD6106" w:rsidRDefault="002B66EC" w:rsidP="002B66EC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Pełna nazwa wnioskodawcy</w:t>
                </w:r>
              </w:p>
            </w:tc>
          </w:sdtContent>
        </w:sdt>
      </w:tr>
      <w:tr w:rsidR="00AD6106" w:rsidTr="00411561">
        <w:trPr>
          <w:trHeight w:val="500"/>
        </w:trPr>
        <w:tc>
          <w:tcPr>
            <w:tcW w:w="2410" w:type="dxa"/>
            <w:gridSpan w:val="2"/>
            <w:tcBorders>
              <w:right w:val="nil"/>
            </w:tcBorders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Skrócona nazwa wnioskodawcy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jc w:val="both"/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02</w:t>
            </w:r>
          </w:p>
        </w:tc>
        <w:sdt>
          <w:sdtPr>
            <w:rPr>
              <w:rFonts w:ascii="Arial" w:hAnsi="Arial"/>
              <w:sz w:val="24"/>
            </w:rPr>
            <w:id w:val="841747954"/>
            <w:placeholder>
              <w:docPart w:val="BD2FD7803B874A178419B6B4D29B9450"/>
            </w:placeholder>
            <w:showingPlcHdr/>
            <w:text/>
          </w:sdtPr>
          <w:sdtEndPr/>
          <w:sdtContent>
            <w:tc>
              <w:tcPr>
                <w:tcW w:w="7368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80567" w:rsidRDefault="002B66EC" w:rsidP="002B66EC">
                <w:pPr>
                  <w:jc w:val="center"/>
                  <w:rPr>
                    <w:rFonts w:ascii="Arial" w:hAnsi="Arial"/>
                    <w:sz w:val="3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Skrócona nazwa wnioskodawcy</w:t>
                </w:r>
              </w:p>
            </w:tc>
          </w:sdtContent>
        </w:sdt>
      </w:tr>
    </w:tbl>
    <w:p w:rsidR="00AD6106" w:rsidRDefault="00AD6106" w:rsidP="00AD6106">
      <w:pPr>
        <w:jc w:val="both"/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142"/>
        <w:gridCol w:w="567"/>
        <w:gridCol w:w="2343"/>
        <w:gridCol w:w="492"/>
        <w:gridCol w:w="567"/>
        <w:gridCol w:w="425"/>
        <w:gridCol w:w="1776"/>
        <w:gridCol w:w="634"/>
        <w:gridCol w:w="784"/>
        <w:gridCol w:w="1486"/>
      </w:tblGrid>
      <w:tr w:rsidR="00AD6106" w:rsidTr="00411561">
        <w:trPr>
          <w:trHeight w:val="360"/>
        </w:trPr>
        <w:tc>
          <w:tcPr>
            <w:tcW w:w="9778" w:type="dxa"/>
            <w:gridSpan w:val="11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2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Siedziba wnioskodawcy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D6106" w:rsidTr="00411561">
        <w:trPr>
          <w:trHeight w:val="500"/>
        </w:trPr>
        <w:tc>
          <w:tcPr>
            <w:tcW w:w="1271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Kod pocztowy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03</w:t>
            </w:r>
          </w:p>
        </w:tc>
        <w:sdt>
          <w:sdtPr>
            <w:rPr>
              <w:rFonts w:ascii="Arial" w:hAnsi="Arial"/>
              <w:sz w:val="16"/>
            </w:rPr>
            <w:id w:val="971168835"/>
            <w:placeholder>
              <w:docPart w:val="7AD9C5FC8396492C9B3B33F224E1076D"/>
            </w:placeholder>
            <w:showingPlcHdr/>
            <w:text/>
          </w:sdtPr>
          <w:sdtEndPr/>
          <w:sdtContent>
            <w:tc>
              <w:tcPr>
                <w:tcW w:w="2343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Kod pocztowy</w:t>
                </w:r>
              </w:p>
            </w:tc>
          </w:sdtContent>
        </w:sdt>
        <w:tc>
          <w:tcPr>
            <w:tcW w:w="1059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Miejscowość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04</w:t>
            </w:r>
          </w:p>
        </w:tc>
        <w:sdt>
          <w:sdtPr>
            <w:rPr>
              <w:rFonts w:ascii="Arial" w:hAnsi="Arial"/>
              <w:sz w:val="16"/>
            </w:rPr>
            <w:id w:val="-884403958"/>
            <w:placeholder>
              <w:docPart w:val="B78C749D4DD7459BAA9D9E89A1A2797B"/>
            </w:placeholder>
            <w:showingPlcHdr/>
            <w:text/>
          </w:sdtPr>
          <w:sdtEndPr/>
          <w:sdtContent>
            <w:tc>
              <w:tcPr>
                <w:tcW w:w="2201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Miejscowość</w:t>
                </w:r>
              </w:p>
            </w:tc>
          </w:sdtContent>
        </w:sdt>
        <w:tc>
          <w:tcPr>
            <w:tcW w:w="634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Poczta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05</w:t>
            </w:r>
          </w:p>
        </w:tc>
        <w:sdt>
          <w:sdtPr>
            <w:rPr>
              <w:rFonts w:ascii="Arial" w:hAnsi="Arial"/>
              <w:sz w:val="24"/>
            </w:rPr>
            <w:id w:val="-164707793"/>
            <w:placeholder>
              <w:docPart w:val="C3092B7F2C9844ABA7BED8AF8153D3EF"/>
            </w:placeholder>
            <w:showingPlcHdr/>
            <w:text/>
          </w:sdtPr>
          <w:sdtEndPr/>
          <w:sdtContent>
            <w:tc>
              <w:tcPr>
                <w:tcW w:w="2270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1330C4" w:rsidRDefault="002B3B16" w:rsidP="002B3B16">
                <w:pPr>
                  <w:jc w:val="center"/>
                  <w:rPr>
                    <w:rFonts w:ascii="Arial" w:hAnsi="Arial"/>
                    <w:sz w:val="2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Poczta</w:t>
                </w:r>
              </w:p>
            </w:tc>
          </w:sdtContent>
        </w:sdt>
      </w:tr>
      <w:tr w:rsidR="00AD6106" w:rsidTr="00411561">
        <w:trPr>
          <w:trHeight w:val="500"/>
        </w:trPr>
        <w:tc>
          <w:tcPr>
            <w:tcW w:w="562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Ulica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06</w:t>
            </w:r>
          </w:p>
        </w:tc>
        <w:sdt>
          <w:sdtPr>
            <w:rPr>
              <w:rFonts w:ascii="Arial" w:hAnsi="Arial"/>
              <w:sz w:val="16"/>
            </w:rPr>
            <w:id w:val="1754938801"/>
            <w:placeholder>
              <w:docPart w:val="880255C905F045AD9062B5AF6FC52425"/>
            </w:placeholder>
            <w:showingPlcHdr/>
            <w:text/>
          </w:sdtPr>
          <w:sdtEndPr/>
          <w:sdtContent>
            <w:tc>
              <w:tcPr>
                <w:tcW w:w="3052" w:type="dxa"/>
                <w:gridSpan w:val="3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Nazwa ulicy</w:t>
                </w:r>
              </w:p>
            </w:tc>
          </w:sdtContent>
        </w:sdt>
        <w:tc>
          <w:tcPr>
            <w:tcW w:w="1484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Nr nieruchomości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07</w:t>
            </w:r>
          </w:p>
        </w:tc>
        <w:sdt>
          <w:sdtPr>
            <w:rPr>
              <w:rFonts w:ascii="Arial" w:hAnsi="Arial"/>
              <w:sz w:val="24"/>
            </w:rPr>
            <w:id w:val="975568078"/>
            <w:placeholder>
              <w:docPart w:val="591FA12852C346DCBC751EEB809D78F2"/>
            </w:placeholder>
            <w:showingPlcHdr/>
            <w:text/>
          </w:sdtPr>
          <w:sdtEndPr/>
          <w:sdtContent>
            <w:tc>
              <w:tcPr>
                <w:tcW w:w="1776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80567" w:rsidRDefault="002B3B16" w:rsidP="002B3B16">
                <w:pPr>
                  <w:jc w:val="center"/>
                  <w:rPr>
                    <w:rFonts w:ascii="Arial" w:hAnsi="Arial"/>
                    <w:sz w:val="3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Nr nieruchomości</w:t>
                </w:r>
              </w:p>
            </w:tc>
          </w:sdtContent>
        </w:sdt>
        <w:tc>
          <w:tcPr>
            <w:tcW w:w="1418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Skrytka pocztowa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08</w:t>
            </w:r>
          </w:p>
        </w:tc>
        <w:sdt>
          <w:sdtPr>
            <w:rPr>
              <w:rFonts w:ascii="Arial" w:hAnsi="Arial"/>
              <w:sz w:val="24"/>
            </w:rPr>
            <w:id w:val="-401759202"/>
            <w:placeholder>
              <w:docPart w:val="ABE8322DBF1340E78C2F9A821F7EBFBE"/>
            </w:placeholder>
            <w:showingPlcHdr/>
            <w:text/>
          </w:sdtPr>
          <w:sdtEndPr/>
          <w:sdtContent>
            <w:tc>
              <w:tcPr>
                <w:tcW w:w="1486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1330C4" w:rsidRDefault="002B3B16" w:rsidP="002B3B16">
                <w:pPr>
                  <w:jc w:val="center"/>
                  <w:rPr>
                    <w:rFonts w:ascii="Arial" w:hAnsi="Arial"/>
                    <w:sz w:val="2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Skr. Poczt.</w:t>
                </w:r>
              </w:p>
            </w:tc>
          </w:sdtContent>
        </w:sdt>
      </w:tr>
      <w:tr w:rsidR="00411561" w:rsidTr="00411561">
        <w:trPr>
          <w:trHeight w:val="500"/>
        </w:trPr>
        <w:tc>
          <w:tcPr>
            <w:tcW w:w="704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Telefon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09</w:t>
            </w:r>
          </w:p>
        </w:tc>
        <w:sdt>
          <w:sdtPr>
            <w:rPr>
              <w:rFonts w:ascii="Arial" w:hAnsi="Arial"/>
              <w:sz w:val="16"/>
            </w:rPr>
            <w:id w:val="331725171"/>
            <w:placeholder>
              <w:docPart w:val="E1938D95C19242238119ED5BB745DF89"/>
            </w:placeholder>
            <w:showingPlcHdr/>
            <w:text/>
          </w:sdtPr>
          <w:sdtEndPr/>
          <w:sdtContent>
            <w:tc>
              <w:tcPr>
                <w:tcW w:w="2910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telefonu</w:t>
                </w:r>
              </w:p>
            </w:tc>
          </w:sdtContent>
        </w:sdt>
        <w:tc>
          <w:tcPr>
            <w:tcW w:w="492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Faks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10</w:t>
            </w:r>
          </w:p>
        </w:tc>
        <w:sdt>
          <w:sdtPr>
            <w:rPr>
              <w:rFonts w:ascii="Arial" w:hAnsi="Arial"/>
              <w:sz w:val="16"/>
            </w:rPr>
            <w:id w:val="-924803795"/>
            <w:placeholder>
              <w:docPart w:val="EF72749A4AA54AA3986D6DA4C5321FBA"/>
            </w:placeholder>
            <w:showingPlcHdr/>
            <w:text/>
          </w:sdtPr>
          <w:sdtEndPr/>
          <w:sdtContent>
            <w:tc>
              <w:tcPr>
                <w:tcW w:w="2768" w:type="dxa"/>
                <w:gridSpan w:val="3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fax</w:t>
                </w:r>
              </w:p>
            </w:tc>
          </w:sdtContent>
        </w:sdt>
        <w:tc>
          <w:tcPr>
            <w:tcW w:w="634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E-mail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11</w:t>
            </w:r>
          </w:p>
        </w:tc>
        <w:sdt>
          <w:sdtPr>
            <w:rPr>
              <w:rFonts w:ascii="Arial" w:hAnsi="Arial"/>
              <w:sz w:val="16"/>
            </w:rPr>
            <w:id w:val="1986579444"/>
            <w:placeholder>
              <w:docPart w:val="0364A76A169E4BF78601A55092274F5B"/>
            </w:placeholder>
            <w:showingPlcHdr/>
            <w:text/>
          </w:sdtPr>
          <w:sdtEndPr/>
          <w:sdtContent>
            <w:tc>
              <w:tcPr>
                <w:tcW w:w="2270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Adres email</w:t>
                </w:r>
              </w:p>
            </w:tc>
          </w:sdtContent>
        </w:sdt>
      </w:tr>
    </w:tbl>
    <w:p w:rsidR="00AD6106" w:rsidRDefault="00AD6106" w:rsidP="00AD6106">
      <w:pPr>
        <w:pStyle w:val="Nagwek"/>
        <w:tabs>
          <w:tab w:val="left" w:pos="708"/>
        </w:tabs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5"/>
        <w:gridCol w:w="835"/>
        <w:gridCol w:w="723"/>
        <w:gridCol w:w="1351"/>
        <w:gridCol w:w="540"/>
        <w:gridCol w:w="2720"/>
        <w:gridCol w:w="615"/>
        <w:gridCol w:w="2289"/>
      </w:tblGrid>
      <w:tr w:rsidR="00AD6106" w:rsidTr="00CA42AB">
        <w:trPr>
          <w:trHeight w:val="360"/>
        </w:trPr>
        <w:tc>
          <w:tcPr>
            <w:tcW w:w="9778" w:type="dxa"/>
            <w:gridSpan w:val="8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2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Dane rejestrowe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D6106" w:rsidTr="00411561">
        <w:trPr>
          <w:trHeight w:val="500"/>
        </w:trPr>
        <w:tc>
          <w:tcPr>
            <w:tcW w:w="2263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Forma prawna wnioskodawcy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12</w:t>
            </w:r>
          </w:p>
        </w:tc>
        <w:sdt>
          <w:sdtPr>
            <w:rPr>
              <w:rFonts w:ascii="Arial" w:hAnsi="Arial"/>
            </w:rPr>
            <w:id w:val="2129193166"/>
            <w:placeholder>
              <w:docPart w:val="0AF6CA3CE9D14570B43987ABA12269D5"/>
            </w:placeholder>
            <w:text/>
          </w:sdtPr>
          <w:sdtEndPr/>
          <w:sdtContent>
            <w:tc>
              <w:tcPr>
                <w:tcW w:w="7515" w:type="dxa"/>
                <w:gridSpan w:val="5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</w:rPr>
                </w:pPr>
                <w:r>
                  <w:t>Osoba fizyczna</w:t>
                </w:r>
              </w:p>
            </w:tc>
          </w:sdtContent>
        </w:sdt>
      </w:tr>
      <w:tr w:rsidR="00AD6106" w:rsidTr="00CA42AB">
        <w:trPr>
          <w:trHeight w:val="500"/>
        </w:trPr>
        <w:tc>
          <w:tcPr>
            <w:tcW w:w="705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Telefon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13</w:t>
            </w:r>
          </w:p>
        </w:tc>
        <w:sdt>
          <w:sdtPr>
            <w:rPr>
              <w:rFonts w:ascii="Arial" w:hAnsi="Arial"/>
            </w:rPr>
            <w:id w:val="2020507499"/>
            <w:placeholder>
              <w:docPart w:val="551BEA66E28E4795ACE0D48D7FACE803"/>
            </w:placeholder>
            <w:showingPlcHdr/>
            <w:text/>
          </w:sdtPr>
          <w:sdtEndPr/>
          <w:sdtContent>
            <w:tc>
              <w:tcPr>
                <w:tcW w:w="2909" w:type="dxa"/>
                <w:gridSpan w:val="3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telefonu</w:t>
                </w:r>
              </w:p>
            </w:tc>
          </w:sdtContent>
        </w:sdt>
        <w:tc>
          <w:tcPr>
            <w:tcW w:w="540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Faks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14</w:t>
            </w:r>
          </w:p>
        </w:tc>
        <w:sdt>
          <w:sdtPr>
            <w:rPr>
              <w:rFonts w:ascii="Arial" w:hAnsi="Arial"/>
            </w:rPr>
            <w:id w:val="1641453005"/>
            <w:placeholder>
              <w:docPart w:val="027351F629D546CABC49E3F90AC1C1DD"/>
            </w:placeholder>
            <w:showingPlcHdr/>
            <w:text/>
          </w:sdtPr>
          <w:sdtEndPr/>
          <w:sdtContent>
            <w:tc>
              <w:tcPr>
                <w:tcW w:w="272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fax</w:t>
                </w:r>
              </w:p>
            </w:tc>
          </w:sdtContent>
        </w:sdt>
        <w:tc>
          <w:tcPr>
            <w:tcW w:w="615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E-mail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15</w:t>
            </w:r>
          </w:p>
        </w:tc>
        <w:sdt>
          <w:sdtPr>
            <w:rPr>
              <w:rFonts w:ascii="Arial" w:hAnsi="Arial"/>
              <w:sz w:val="16"/>
            </w:rPr>
            <w:id w:val="753171957"/>
            <w:placeholder>
              <w:docPart w:val="B7FB06F8D43541EEBF6653D69D1829B8"/>
            </w:placeholder>
            <w:showingPlcHdr/>
            <w:text/>
          </w:sdtPr>
          <w:sdtEndPr/>
          <w:sdtContent>
            <w:tc>
              <w:tcPr>
                <w:tcW w:w="2289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  <w:sz w:val="16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Adres email</w:t>
                </w:r>
              </w:p>
            </w:tc>
          </w:sdtContent>
        </w:sdt>
      </w:tr>
      <w:tr w:rsidR="00AD6106" w:rsidTr="00CA42AB">
        <w:trPr>
          <w:trHeight w:val="540"/>
        </w:trPr>
        <w:tc>
          <w:tcPr>
            <w:tcW w:w="9778" w:type="dxa"/>
            <w:gridSpan w:val="8"/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Wyciąg z rejestru</w:t>
            </w:r>
          </w:p>
          <w:p w:rsidR="00AD6106" w:rsidRDefault="00AD6106" w:rsidP="002F5F4D">
            <w:pPr>
              <w:rPr>
                <w:rFonts w:ascii="Wingdings" w:hAnsi="Wingdings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 xml:space="preserve">16 </w:t>
            </w:r>
            <w:r>
              <w:rPr>
                <w:rFonts w:ascii="Arial" w:hAnsi="Arial"/>
                <w:sz w:val="16"/>
              </w:rPr>
              <w:t xml:space="preserve">                            posiada   </w:t>
            </w:r>
            <w:sdt>
              <w:sdtPr>
                <w:rPr>
                  <w:rFonts w:ascii="Arial" w:hAnsi="Arial"/>
                </w:rPr>
                <w:id w:val="1309661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6E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Wingdings" w:hAnsi="Wingdings"/>
              </w:rPr>
              <w:t></w:t>
            </w:r>
            <w:r>
              <w:rPr>
                <w:rFonts w:ascii="Arial" w:hAnsi="Arial"/>
                <w:sz w:val="16"/>
              </w:rPr>
              <w:t xml:space="preserve">(załącznik nr 1) 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Arial" w:hAnsi="Arial"/>
                <w:sz w:val="16"/>
              </w:rPr>
              <w:t xml:space="preserve"> nie posiada   </w:t>
            </w:r>
            <w:sdt>
              <w:sdtPr>
                <w:rPr>
                  <w:rFonts w:ascii="Arial" w:hAnsi="Arial"/>
                </w:rPr>
                <w:id w:val="-979302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6E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Wingdings" w:hAnsi="Wing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</w:p>
        </w:tc>
      </w:tr>
      <w:tr w:rsidR="00AD6106" w:rsidTr="00CA42AB">
        <w:trPr>
          <w:trHeight w:val="500"/>
        </w:trPr>
        <w:tc>
          <w:tcPr>
            <w:tcW w:w="154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Numer rejestrowy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6"/>
              </w:rPr>
            </w:pPr>
            <w:r w:rsidRPr="00B268FC">
              <w:rPr>
                <w:rFonts w:ascii="Arial" w:hAnsi="Arial"/>
                <w:sz w:val="10"/>
              </w:rPr>
              <w:t>17</w:t>
            </w:r>
          </w:p>
        </w:tc>
        <w:sdt>
          <w:sdtPr>
            <w:rPr>
              <w:rFonts w:ascii="Arial" w:hAnsi="Arial"/>
            </w:rPr>
            <w:id w:val="1356548255"/>
            <w:placeholder>
              <w:docPart w:val="B33D16463513422CBF97EECFCBA68B1E"/>
            </w:placeholder>
            <w:showingPlcHdr/>
            <w:text/>
          </w:sdtPr>
          <w:sdtEndPr/>
          <w:sdtContent>
            <w:tc>
              <w:tcPr>
                <w:tcW w:w="8238" w:type="dxa"/>
                <w:gridSpan w:val="6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Kliknij tutaj, aby wprowadzić tekst.</w:t>
                </w:r>
              </w:p>
            </w:tc>
          </w:sdtContent>
        </w:sdt>
      </w:tr>
    </w:tbl>
    <w:p w:rsidR="00AD6106" w:rsidRDefault="00AD6106" w:rsidP="00AD6106">
      <w:pPr>
        <w:rPr>
          <w:rFonts w:ascii="Arial" w:hAnsi="Arial"/>
          <w:sz w:val="12"/>
        </w:rPr>
      </w:pPr>
    </w:p>
    <w:p w:rsidR="00AD6106" w:rsidRDefault="00AD6106" w:rsidP="00AD6106">
      <w:pPr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Informacje dotyczące obiektu:</w:t>
      </w:r>
    </w:p>
    <w:p w:rsidR="00AD6106" w:rsidRDefault="00AD6106" w:rsidP="00AD6106">
      <w:pPr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567"/>
        <w:gridCol w:w="4886"/>
        <w:gridCol w:w="1417"/>
        <w:gridCol w:w="2412"/>
      </w:tblGrid>
      <w:tr w:rsidR="00AD6106" w:rsidTr="00411561">
        <w:trPr>
          <w:trHeight w:val="360"/>
        </w:trPr>
        <w:tc>
          <w:tcPr>
            <w:tcW w:w="9778" w:type="dxa"/>
            <w:gridSpan w:val="5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Lokalizacja obiektu podłączanego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D6106" w:rsidTr="00411561">
        <w:trPr>
          <w:trHeight w:val="500"/>
        </w:trPr>
        <w:tc>
          <w:tcPr>
            <w:tcW w:w="106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Miejscowość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01</w:t>
            </w:r>
          </w:p>
        </w:tc>
        <w:sdt>
          <w:sdtPr>
            <w:rPr>
              <w:rFonts w:ascii="Arial" w:hAnsi="Arial"/>
            </w:rPr>
            <w:id w:val="-425348590"/>
            <w:placeholder>
              <w:docPart w:val="F6800AE158E849F996B5BA6C0BD400DC"/>
            </w:placeholder>
            <w:showingPlcHdr/>
            <w:text/>
          </w:sdtPr>
          <w:sdtEndPr/>
          <w:sdtContent>
            <w:tc>
              <w:tcPr>
                <w:tcW w:w="8715" w:type="dxa"/>
                <w:gridSpan w:val="3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Miejscowość</w:t>
                </w:r>
              </w:p>
            </w:tc>
          </w:sdtContent>
        </w:sdt>
      </w:tr>
      <w:tr w:rsidR="00AB7BFD" w:rsidTr="00AB7BFD">
        <w:trPr>
          <w:trHeight w:val="500"/>
        </w:trPr>
        <w:tc>
          <w:tcPr>
            <w:tcW w:w="496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Ulica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02</w:t>
            </w:r>
          </w:p>
        </w:tc>
        <w:sdt>
          <w:sdtPr>
            <w:rPr>
              <w:rFonts w:ascii="Arial" w:hAnsi="Arial"/>
            </w:rPr>
            <w:id w:val="-1012132275"/>
            <w:placeholder>
              <w:docPart w:val="65FF7529BC284ED390A1877ACFD925AD"/>
            </w:placeholder>
            <w:showingPlcHdr/>
            <w:text/>
          </w:sdtPr>
          <w:sdtEndPr/>
          <w:sdtContent>
            <w:tc>
              <w:tcPr>
                <w:tcW w:w="5453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Ulica</w:t>
                </w:r>
              </w:p>
            </w:tc>
          </w:sdtContent>
        </w:sdt>
        <w:tc>
          <w:tcPr>
            <w:tcW w:w="1417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Nr nieruchomości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03</w:t>
            </w:r>
          </w:p>
        </w:tc>
        <w:sdt>
          <w:sdtPr>
            <w:rPr>
              <w:rFonts w:ascii="Arial" w:hAnsi="Arial"/>
            </w:rPr>
            <w:id w:val="-764380647"/>
            <w:placeholder>
              <w:docPart w:val="28F2E6C307744093B451C398759BA1B1"/>
            </w:placeholder>
            <w:showingPlcHdr/>
            <w:text/>
          </w:sdtPr>
          <w:sdtEndPr/>
          <w:sdtContent>
            <w:tc>
              <w:tcPr>
                <w:tcW w:w="2412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CA42AB" w:rsidRDefault="002B3B16" w:rsidP="002B3B16">
                <w:pPr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Nr nieruchomości</w:t>
                </w:r>
              </w:p>
            </w:tc>
          </w:sdtContent>
        </w:sdt>
      </w:tr>
    </w:tbl>
    <w:p w:rsidR="00AD6106" w:rsidRDefault="00AD6106" w:rsidP="00AD6106">
      <w:pPr>
        <w:rPr>
          <w:rFonts w:ascii="Arial" w:hAnsi="Arial"/>
          <w:sz w:val="10"/>
        </w:rPr>
      </w:pPr>
    </w:p>
    <w:p w:rsidR="00AD6106" w:rsidRDefault="00AD6106" w:rsidP="00AD6106">
      <w:pPr>
        <w:rPr>
          <w:rFonts w:ascii="Arial" w:hAnsi="Arial"/>
          <w:sz w:val="10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2197"/>
        <w:gridCol w:w="1134"/>
        <w:gridCol w:w="1665"/>
        <w:gridCol w:w="812"/>
        <w:gridCol w:w="666"/>
        <w:gridCol w:w="481"/>
        <w:gridCol w:w="1551"/>
      </w:tblGrid>
      <w:tr w:rsidR="00AD6106" w:rsidTr="00946734">
        <w:trPr>
          <w:cantSplit/>
          <w:trHeight w:val="360"/>
        </w:trPr>
        <w:tc>
          <w:tcPr>
            <w:tcW w:w="9781" w:type="dxa"/>
            <w:gridSpan w:val="8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Dane dotyczące obiektu podłączanego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D6106" w:rsidTr="00AB7BFD">
        <w:trPr>
          <w:cantSplit/>
          <w:trHeight w:val="500"/>
        </w:trPr>
        <w:tc>
          <w:tcPr>
            <w:tcW w:w="1275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Przeznaczenie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04</w:t>
            </w:r>
          </w:p>
        </w:tc>
        <w:sdt>
          <w:sdtPr>
            <w:rPr>
              <w:rFonts w:ascii="Arial" w:hAnsi="Arial"/>
              <w:sz w:val="14"/>
            </w:rPr>
            <w:id w:val="879667959"/>
            <w:placeholder>
              <w:docPart w:val="BCD39D65970E4642A1139BD3FF436CE1"/>
            </w:placeholder>
            <w:showingPlcHdr/>
            <w:text/>
          </w:sdtPr>
          <w:sdtEndPr/>
          <w:sdtContent>
            <w:tc>
              <w:tcPr>
                <w:tcW w:w="3331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Przeznaczenie budynku</w:t>
                </w:r>
              </w:p>
            </w:tc>
          </w:sdtContent>
        </w:sdt>
        <w:tc>
          <w:tcPr>
            <w:tcW w:w="1665" w:type="dxa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Liczba mieszkańców 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05</w:t>
            </w:r>
          </w:p>
        </w:tc>
        <w:sdt>
          <w:sdtPr>
            <w:rPr>
              <w:rFonts w:ascii="Arial" w:hAnsi="Arial"/>
              <w:sz w:val="14"/>
            </w:rPr>
            <w:id w:val="687110822"/>
            <w:placeholder>
              <w:docPart w:val="1221B38C5A1F426780B3646A20D572C6"/>
            </w:placeholder>
            <w:showingPlcHdr/>
            <w:text/>
          </w:sdtPr>
          <w:sdtEndPr/>
          <w:sdtContent>
            <w:tc>
              <w:tcPr>
                <w:tcW w:w="812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LM</w:t>
                </w:r>
              </w:p>
            </w:tc>
          </w:sdtContent>
        </w:sdt>
        <w:tc>
          <w:tcPr>
            <w:tcW w:w="114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Liczba lokali 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06</w:t>
            </w:r>
          </w:p>
        </w:tc>
        <w:sdt>
          <w:sdtPr>
            <w:rPr>
              <w:rFonts w:ascii="Arial" w:hAnsi="Arial"/>
              <w:sz w:val="14"/>
            </w:rPr>
            <w:id w:val="-1720589399"/>
            <w:placeholder>
              <w:docPart w:val="4B583A3071AE41949DE09F820340BC63"/>
            </w:placeholder>
            <w:showingPlcHdr/>
            <w:text/>
          </w:sdtPr>
          <w:sdtEndPr/>
          <w:sdtContent>
            <w:tc>
              <w:tcPr>
                <w:tcW w:w="1551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Liczba lok.</w:t>
                </w:r>
              </w:p>
            </w:tc>
          </w:sdtContent>
        </w:sdt>
      </w:tr>
      <w:tr w:rsidR="00AD6106" w:rsidTr="00946734">
        <w:trPr>
          <w:cantSplit/>
          <w:trHeight w:val="500"/>
        </w:trPr>
        <w:tc>
          <w:tcPr>
            <w:tcW w:w="347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Powie</w:t>
            </w:r>
            <w:r w:rsidR="00411561">
              <w:rPr>
                <w:rFonts w:ascii="Arial" w:hAnsi="Arial"/>
                <w:sz w:val="16"/>
              </w:rPr>
              <w:t>rzchnia ogrzewanych pomieszczeń</w:t>
            </w:r>
            <w:r>
              <w:rPr>
                <w:rFonts w:ascii="Arial" w:hAnsi="Arial"/>
                <w:sz w:val="16"/>
              </w:rPr>
              <w:t xml:space="preserve"> [m</w:t>
            </w:r>
            <w:r>
              <w:rPr>
                <w:rFonts w:ascii="Arial" w:hAnsi="Arial"/>
                <w:sz w:val="16"/>
                <w:vertAlign w:val="superscript"/>
              </w:rPr>
              <w:t>2</w:t>
            </w:r>
            <w:r>
              <w:rPr>
                <w:rFonts w:ascii="Arial" w:hAnsi="Arial"/>
                <w:sz w:val="16"/>
              </w:rPr>
              <w:t>]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Pr="00B268FC" w:rsidRDefault="00AD6106" w:rsidP="002F5F4D">
            <w:pPr>
              <w:rPr>
                <w:rFonts w:ascii="Arial" w:hAnsi="Arial"/>
                <w:sz w:val="10"/>
                <w:szCs w:val="10"/>
              </w:rPr>
            </w:pPr>
            <w:r w:rsidRPr="00B268FC">
              <w:rPr>
                <w:rFonts w:ascii="Arial" w:hAnsi="Arial"/>
                <w:sz w:val="10"/>
                <w:szCs w:val="10"/>
              </w:rPr>
              <w:t>07</w:t>
            </w:r>
          </w:p>
        </w:tc>
        <w:sdt>
          <w:sdtPr>
            <w:rPr>
              <w:rFonts w:ascii="Arial" w:hAnsi="Arial"/>
              <w:sz w:val="14"/>
            </w:rPr>
            <w:id w:val="1538088297"/>
            <w:placeholder>
              <w:docPart w:val="AD0788571B38442E967B04B378B8B01F"/>
            </w:placeholder>
            <w:showingPlcHdr/>
            <w:text/>
          </w:sdtPr>
          <w:sdtEndPr/>
          <w:sdtContent>
            <w:tc>
              <w:tcPr>
                <w:tcW w:w="1134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Pow.</w:t>
                </w:r>
              </w:p>
            </w:tc>
          </w:sdtContent>
        </w:sdt>
        <w:tc>
          <w:tcPr>
            <w:tcW w:w="3143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Kub</w:t>
            </w:r>
            <w:r w:rsidR="00411561">
              <w:rPr>
                <w:rFonts w:ascii="Arial" w:hAnsi="Arial"/>
                <w:sz w:val="16"/>
              </w:rPr>
              <w:t>atura ogrzewanych pomieszczeń</w:t>
            </w:r>
            <w:r>
              <w:rPr>
                <w:rFonts w:ascii="Arial" w:hAnsi="Arial"/>
                <w:sz w:val="16"/>
              </w:rPr>
              <w:t xml:space="preserve"> [m</w:t>
            </w:r>
            <w:r>
              <w:rPr>
                <w:rFonts w:ascii="Arial" w:hAnsi="Arial"/>
                <w:sz w:val="16"/>
                <w:vertAlign w:val="superscript"/>
              </w:rPr>
              <w:t>3</w:t>
            </w:r>
            <w:r>
              <w:rPr>
                <w:rFonts w:ascii="Arial" w:hAnsi="Arial"/>
                <w:sz w:val="16"/>
              </w:rPr>
              <w:t>]</w:t>
            </w: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Arial" w:hAnsi="Arial"/>
                <w:sz w:val="14"/>
              </w:rPr>
            </w:pPr>
            <w:r w:rsidRPr="00B268FC">
              <w:rPr>
                <w:rFonts w:ascii="Arial" w:hAnsi="Arial"/>
                <w:sz w:val="10"/>
              </w:rPr>
              <w:t>08</w:t>
            </w:r>
          </w:p>
        </w:tc>
        <w:sdt>
          <w:sdtPr>
            <w:rPr>
              <w:rFonts w:ascii="Arial" w:hAnsi="Arial"/>
              <w:sz w:val="14"/>
            </w:rPr>
            <w:id w:val="-1648437845"/>
            <w:placeholder>
              <w:docPart w:val="31E0E1117269406AB97787178478FC79"/>
            </w:placeholder>
            <w:showingPlcHdr/>
            <w:text/>
          </w:sdtPr>
          <w:sdtEndPr/>
          <w:sdtContent>
            <w:tc>
              <w:tcPr>
                <w:tcW w:w="2032" w:type="dxa"/>
                <w:gridSpan w:val="2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Default="002B3B16" w:rsidP="002B3B16">
                <w:pPr>
                  <w:jc w:val="center"/>
                  <w:rPr>
                    <w:rFonts w:ascii="Arial" w:hAnsi="Arial"/>
                    <w:sz w:val="14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Kubatura</w:t>
                </w:r>
              </w:p>
            </w:tc>
          </w:sdtContent>
        </w:sdt>
      </w:tr>
    </w:tbl>
    <w:p w:rsidR="00AD6106" w:rsidRDefault="00AD6106" w:rsidP="00AD6106">
      <w:pPr>
        <w:rPr>
          <w:rFonts w:ascii="Arial" w:hAnsi="Arial"/>
          <w:sz w:val="10"/>
        </w:rPr>
      </w:pPr>
    </w:p>
    <w:p w:rsidR="00AD6106" w:rsidRDefault="00AD6106" w:rsidP="00AD6106">
      <w:pPr>
        <w:rPr>
          <w:rFonts w:ascii="Arial" w:hAnsi="Arial"/>
          <w:sz w:val="10"/>
        </w:rPr>
      </w:pPr>
    </w:p>
    <w:p w:rsidR="00AD6106" w:rsidRDefault="00AD6106" w:rsidP="00AD6106">
      <w:pPr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3544"/>
        <w:gridCol w:w="288"/>
        <w:gridCol w:w="1413"/>
        <w:gridCol w:w="326"/>
        <w:gridCol w:w="1408"/>
        <w:gridCol w:w="338"/>
        <w:gridCol w:w="2107"/>
      </w:tblGrid>
      <w:tr w:rsidR="00AD6106" w:rsidTr="000943F5">
        <w:trPr>
          <w:trHeight w:val="360"/>
        </w:trPr>
        <w:tc>
          <w:tcPr>
            <w:tcW w:w="9778" w:type="dxa"/>
            <w:gridSpan w:val="8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Informacje dotyczące instalacji odbiorczych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D6106" w:rsidTr="00CA42AB">
        <w:trPr>
          <w:cantSplit/>
          <w:trHeight w:val="300"/>
        </w:trPr>
        <w:tc>
          <w:tcPr>
            <w:tcW w:w="3898" w:type="dxa"/>
            <w:gridSpan w:val="2"/>
            <w:vMerge w:val="restart"/>
            <w:shd w:val="clear" w:color="auto" w:fill="auto"/>
            <w:vAlign w:val="center"/>
          </w:tcPr>
          <w:p w:rsidR="00AD6106" w:rsidRDefault="00AD6106" w:rsidP="00CA42AB">
            <w:pPr>
              <w:jc w:val="center"/>
              <w:rPr>
                <w:rFonts w:ascii="Arial" w:hAnsi="Arial"/>
                <w:sz w:val="16"/>
              </w:rPr>
            </w:pPr>
            <w:r w:rsidRPr="00CA42AB">
              <w:rPr>
                <w:rFonts w:ascii="Arial" w:hAnsi="Arial"/>
              </w:rPr>
              <w:t>Rodzaj instalacji odbiorczych</w:t>
            </w:r>
          </w:p>
        </w:tc>
        <w:tc>
          <w:tcPr>
            <w:tcW w:w="3435" w:type="dxa"/>
            <w:gridSpan w:val="4"/>
            <w:shd w:val="clear" w:color="auto" w:fill="auto"/>
            <w:vAlign w:val="center"/>
          </w:tcPr>
          <w:p w:rsidR="00AD6106" w:rsidRDefault="00AD6106" w:rsidP="002F5F4D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Parametry</w:t>
            </w:r>
          </w:p>
        </w:tc>
        <w:tc>
          <w:tcPr>
            <w:tcW w:w="2445" w:type="dxa"/>
            <w:gridSpan w:val="2"/>
            <w:vMerge w:val="restart"/>
            <w:shd w:val="clear" w:color="auto" w:fill="auto"/>
            <w:vAlign w:val="center"/>
          </w:tcPr>
          <w:p w:rsidR="00AD6106" w:rsidRDefault="00AD6106" w:rsidP="002F5F4D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Materiał instalacji odbiorczych</w:t>
            </w:r>
          </w:p>
        </w:tc>
      </w:tr>
      <w:tr w:rsidR="00AD6106" w:rsidTr="000943F5">
        <w:trPr>
          <w:cantSplit/>
          <w:trHeight w:val="300"/>
        </w:trPr>
        <w:tc>
          <w:tcPr>
            <w:tcW w:w="3898" w:type="dxa"/>
            <w:gridSpan w:val="2"/>
            <w:vMerge/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AD6106" w:rsidRDefault="00AD6106" w:rsidP="002F5F4D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temperatura obl. </w:t>
            </w:r>
            <w:r>
              <w:rPr>
                <w:rFonts w:ascii="Arial" w:hAnsi="Arial"/>
                <w:sz w:val="16"/>
                <w:vertAlign w:val="superscript"/>
              </w:rPr>
              <w:t>o</w:t>
            </w:r>
            <w:r>
              <w:rPr>
                <w:rFonts w:ascii="Arial" w:hAnsi="Arial"/>
                <w:sz w:val="16"/>
              </w:rPr>
              <w:t>C</w:t>
            </w:r>
          </w:p>
        </w:tc>
        <w:tc>
          <w:tcPr>
            <w:tcW w:w="1734" w:type="dxa"/>
            <w:gridSpan w:val="2"/>
            <w:shd w:val="clear" w:color="auto" w:fill="auto"/>
            <w:vAlign w:val="center"/>
          </w:tcPr>
          <w:p w:rsidR="00AD6106" w:rsidRDefault="00AD6106" w:rsidP="002F5F4D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ciśnienie dop. KPa</w:t>
            </w:r>
          </w:p>
        </w:tc>
        <w:tc>
          <w:tcPr>
            <w:tcW w:w="2445" w:type="dxa"/>
            <w:gridSpan w:val="2"/>
            <w:vMerge/>
            <w:shd w:val="clear" w:color="auto" w:fill="auto"/>
            <w:vAlign w:val="center"/>
          </w:tcPr>
          <w:p w:rsidR="00AD6106" w:rsidRDefault="00AD6106" w:rsidP="002F5F4D">
            <w:pPr>
              <w:rPr>
                <w:rFonts w:ascii="Arial" w:hAnsi="Arial"/>
                <w:sz w:val="16"/>
              </w:rPr>
            </w:pPr>
          </w:p>
        </w:tc>
      </w:tr>
      <w:tr w:rsidR="00AD6106" w:rsidTr="00CA42AB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4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Centralne ogrzewanie</w:t>
            </w:r>
          </w:p>
        </w:tc>
        <w:tc>
          <w:tcPr>
            <w:tcW w:w="28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  <w:sz w:val="10"/>
              </w:rPr>
            </w:pPr>
            <w:r w:rsidRPr="00B268FC">
              <w:rPr>
                <w:rFonts w:ascii="Arial" w:hAnsi="Arial"/>
                <w:sz w:val="10"/>
              </w:rPr>
              <w:t>09</w:t>
            </w:r>
          </w:p>
        </w:tc>
        <w:sdt>
          <w:sdtPr>
            <w:rPr>
              <w:rFonts w:ascii="Arial" w:hAnsi="Arial"/>
              <w:sz w:val="22"/>
            </w:rPr>
            <w:id w:val="-1525482050"/>
            <w:placeholder>
              <w:docPart w:val="37410043A63B4F49A38DAE0060CC5110"/>
            </w:placeholder>
            <w:showingPlcHdr/>
            <w:text/>
          </w:sdtPr>
          <w:sdtEndPr/>
          <w:sdtContent>
            <w:tc>
              <w:tcPr>
                <w:tcW w:w="1413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26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10</w:t>
            </w:r>
          </w:p>
        </w:tc>
        <w:sdt>
          <w:sdtPr>
            <w:rPr>
              <w:rFonts w:ascii="Arial" w:hAnsi="Arial"/>
              <w:sz w:val="22"/>
            </w:rPr>
            <w:id w:val="-499111508"/>
            <w:placeholder>
              <w:docPart w:val="CB07DB46CA1F411CAFCEB3E07E258F89"/>
            </w:placeholder>
            <w:showingPlcHdr/>
            <w:text/>
          </w:sdtPr>
          <w:sdtEndPr/>
          <w:sdtContent>
            <w:tc>
              <w:tcPr>
                <w:tcW w:w="1408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3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11</w:t>
            </w:r>
          </w:p>
        </w:tc>
        <w:sdt>
          <w:sdtPr>
            <w:rPr>
              <w:rFonts w:ascii="Arial" w:hAnsi="Arial"/>
              <w:sz w:val="22"/>
            </w:rPr>
            <w:id w:val="-1456949181"/>
            <w:placeholder>
              <w:docPart w:val="25FCD1CE8DF04481B37D63BD3D01075A"/>
            </w:placeholder>
            <w:showingPlcHdr/>
            <w:text/>
          </w:sdtPr>
          <w:sdtEndPr/>
          <w:sdtContent>
            <w:tc>
              <w:tcPr>
                <w:tcW w:w="210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Rodzaj materiału</w:t>
                </w:r>
              </w:p>
            </w:tc>
          </w:sdtContent>
        </w:sdt>
      </w:tr>
      <w:tr w:rsidR="00AD6106" w:rsidTr="00CA42AB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4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Wentylacja</w:t>
            </w:r>
          </w:p>
        </w:tc>
        <w:tc>
          <w:tcPr>
            <w:tcW w:w="28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12</w:t>
            </w:r>
          </w:p>
        </w:tc>
        <w:sdt>
          <w:sdtPr>
            <w:rPr>
              <w:rFonts w:ascii="Arial" w:hAnsi="Arial"/>
              <w:sz w:val="22"/>
            </w:rPr>
            <w:id w:val="-785269148"/>
            <w:placeholder>
              <w:docPart w:val="2528772202AF4CB1BEDA452268803D9A"/>
            </w:placeholder>
            <w:showingPlcHdr/>
            <w:text/>
          </w:sdtPr>
          <w:sdtEndPr/>
          <w:sdtContent>
            <w:tc>
              <w:tcPr>
                <w:tcW w:w="1413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26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13</w:t>
            </w:r>
          </w:p>
        </w:tc>
        <w:sdt>
          <w:sdtPr>
            <w:rPr>
              <w:rFonts w:ascii="Arial" w:hAnsi="Arial"/>
              <w:sz w:val="22"/>
            </w:rPr>
            <w:id w:val="-53551997"/>
            <w:placeholder>
              <w:docPart w:val="F6FA5E3EC9E0407C96C23E757463A67E"/>
            </w:placeholder>
            <w:showingPlcHdr/>
            <w:text/>
          </w:sdtPr>
          <w:sdtEndPr/>
          <w:sdtContent>
            <w:tc>
              <w:tcPr>
                <w:tcW w:w="1408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3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14</w:t>
            </w:r>
          </w:p>
        </w:tc>
        <w:sdt>
          <w:sdtPr>
            <w:rPr>
              <w:rFonts w:ascii="Arial" w:hAnsi="Arial"/>
              <w:sz w:val="22"/>
            </w:rPr>
            <w:id w:val="1561677399"/>
            <w:placeholder>
              <w:docPart w:val="0B165055BCDC47A5A590548827FDCAC5"/>
            </w:placeholder>
            <w:showingPlcHdr/>
            <w:text/>
          </w:sdtPr>
          <w:sdtEndPr/>
          <w:sdtContent>
            <w:tc>
              <w:tcPr>
                <w:tcW w:w="210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Rodzaj materiału</w:t>
                </w:r>
              </w:p>
            </w:tc>
          </w:sdtContent>
        </w:sdt>
      </w:tr>
      <w:tr w:rsidR="00AD6106" w:rsidTr="00CA42AB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4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Ciepła woda użytkowa</w:t>
            </w:r>
          </w:p>
        </w:tc>
        <w:tc>
          <w:tcPr>
            <w:tcW w:w="28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15</w:t>
            </w:r>
          </w:p>
        </w:tc>
        <w:sdt>
          <w:sdtPr>
            <w:rPr>
              <w:rFonts w:ascii="Arial" w:hAnsi="Arial"/>
              <w:sz w:val="22"/>
            </w:rPr>
            <w:id w:val="1670292783"/>
            <w:placeholder>
              <w:docPart w:val="2712900EE2D9412499F006E85CA22095"/>
            </w:placeholder>
            <w:showingPlcHdr/>
            <w:text/>
          </w:sdtPr>
          <w:sdtEndPr/>
          <w:sdtContent>
            <w:tc>
              <w:tcPr>
                <w:tcW w:w="1413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66EC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26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16</w:t>
            </w:r>
          </w:p>
        </w:tc>
        <w:sdt>
          <w:sdtPr>
            <w:rPr>
              <w:rFonts w:ascii="Arial" w:hAnsi="Arial"/>
              <w:sz w:val="22"/>
            </w:rPr>
            <w:id w:val="-168793563"/>
            <w:placeholder>
              <w:docPart w:val="5B0C7533A27F40FBA781973400DDECBB"/>
            </w:placeholder>
            <w:showingPlcHdr/>
            <w:text/>
          </w:sdtPr>
          <w:sdtEndPr/>
          <w:sdtContent>
            <w:tc>
              <w:tcPr>
                <w:tcW w:w="1408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3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17</w:t>
            </w:r>
          </w:p>
        </w:tc>
        <w:sdt>
          <w:sdtPr>
            <w:rPr>
              <w:rFonts w:ascii="Arial" w:hAnsi="Arial"/>
              <w:sz w:val="22"/>
            </w:rPr>
            <w:id w:val="1128899763"/>
            <w:placeholder>
              <w:docPart w:val="10BA8EEA3FFD4F5CBB2A0C404B07D04C"/>
            </w:placeholder>
            <w:showingPlcHdr/>
            <w:text/>
          </w:sdtPr>
          <w:sdtEndPr/>
          <w:sdtContent>
            <w:tc>
              <w:tcPr>
                <w:tcW w:w="210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Rodzaj materiału</w:t>
                </w:r>
              </w:p>
            </w:tc>
          </w:sdtContent>
        </w:sdt>
      </w:tr>
      <w:tr w:rsidR="00AD6106" w:rsidTr="00CA42AB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4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Inne</w:t>
            </w:r>
          </w:p>
        </w:tc>
        <w:tc>
          <w:tcPr>
            <w:tcW w:w="28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  <w:sz w:val="10"/>
              </w:rPr>
            </w:pPr>
            <w:r w:rsidRPr="00B268FC">
              <w:rPr>
                <w:rFonts w:ascii="Arial" w:hAnsi="Arial"/>
                <w:sz w:val="10"/>
              </w:rPr>
              <w:t>18</w:t>
            </w:r>
          </w:p>
        </w:tc>
        <w:sdt>
          <w:sdtPr>
            <w:rPr>
              <w:rFonts w:ascii="Arial" w:hAnsi="Arial"/>
              <w:sz w:val="22"/>
            </w:rPr>
            <w:id w:val="1681936627"/>
            <w:placeholder>
              <w:docPart w:val="559E67256168463EA67B0A01C816A2EF"/>
            </w:placeholder>
            <w:showingPlcHdr/>
            <w:text/>
          </w:sdtPr>
          <w:sdtEndPr/>
          <w:sdtContent>
            <w:tc>
              <w:tcPr>
                <w:tcW w:w="1413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26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19</w:t>
            </w:r>
          </w:p>
        </w:tc>
        <w:sdt>
          <w:sdtPr>
            <w:rPr>
              <w:rFonts w:ascii="Arial" w:hAnsi="Arial"/>
              <w:sz w:val="22"/>
            </w:rPr>
            <w:id w:val="1812515465"/>
            <w:placeholder>
              <w:docPart w:val="A80167A5B8A94D108B6D7424920F899E"/>
            </w:placeholder>
            <w:showingPlcHdr/>
            <w:text/>
          </w:sdtPr>
          <w:sdtEndPr/>
          <w:sdtContent>
            <w:tc>
              <w:tcPr>
                <w:tcW w:w="1408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Parametr</w:t>
                </w:r>
              </w:p>
            </w:tc>
          </w:sdtContent>
        </w:sdt>
        <w:tc>
          <w:tcPr>
            <w:tcW w:w="338" w:type="dxa"/>
            <w:tcBorders>
              <w:right w:val="nil"/>
            </w:tcBorders>
            <w:shd w:val="clear" w:color="auto" w:fill="auto"/>
            <w:vAlign w:val="bottom"/>
          </w:tcPr>
          <w:p w:rsidR="00AD6106" w:rsidRPr="00B268FC" w:rsidRDefault="00AD6106" w:rsidP="002F5F4D">
            <w:pPr>
              <w:rPr>
                <w:rFonts w:ascii="Arial" w:hAnsi="Arial"/>
              </w:rPr>
            </w:pPr>
            <w:r w:rsidRPr="00B268FC">
              <w:rPr>
                <w:rFonts w:ascii="Arial" w:hAnsi="Arial"/>
                <w:sz w:val="10"/>
              </w:rPr>
              <w:t>20</w:t>
            </w:r>
          </w:p>
        </w:tc>
        <w:sdt>
          <w:sdtPr>
            <w:rPr>
              <w:rFonts w:ascii="Arial" w:hAnsi="Arial"/>
              <w:sz w:val="22"/>
            </w:rPr>
            <w:id w:val="-853801448"/>
            <w:placeholder>
              <w:docPart w:val="8BE633872F7A49788A09D18ABF7C7629"/>
            </w:placeholder>
            <w:showingPlcHdr/>
            <w:text/>
          </w:sdtPr>
          <w:sdtEndPr/>
          <w:sdtContent>
            <w:tc>
              <w:tcPr>
                <w:tcW w:w="2107" w:type="dxa"/>
                <w:tcBorders>
                  <w:left w:val="nil"/>
                </w:tcBorders>
                <w:shd w:val="clear" w:color="auto" w:fill="auto"/>
                <w:vAlign w:val="center"/>
              </w:tcPr>
              <w:p w:rsidR="00AD6106" w:rsidRPr="00A32301" w:rsidRDefault="002B66EC" w:rsidP="002B66EC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Rodzaj materiału</w:t>
                </w:r>
              </w:p>
            </w:tc>
          </w:sdtContent>
        </w:sdt>
      </w:tr>
    </w:tbl>
    <w:p w:rsidR="00AD6106" w:rsidRDefault="00AD6106" w:rsidP="00AD6106">
      <w:pPr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5245"/>
        <w:gridCol w:w="265"/>
        <w:gridCol w:w="1224"/>
        <w:gridCol w:w="2268"/>
        <w:gridCol w:w="422"/>
      </w:tblGrid>
      <w:tr w:rsidR="00AD6106" w:rsidTr="00A07A17">
        <w:trPr>
          <w:trHeight w:val="360"/>
        </w:trPr>
        <w:tc>
          <w:tcPr>
            <w:tcW w:w="9778" w:type="dxa"/>
            <w:gridSpan w:val="6"/>
            <w:shd w:val="clear" w:color="auto" w:fill="auto"/>
          </w:tcPr>
          <w:p w:rsidR="00AD6106" w:rsidRDefault="00AD6106" w:rsidP="002F5F4D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Zamówiona moc cieplna:</w:t>
            </w:r>
          </w:p>
          <w:p w:rsidR="00AD6106" w:rsidRDefault="00AD6106" w:rsidP="002F5F4D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07A17" w:rsidTr="00946734">
        <w:trPr>
          <w:cantSplit/>
          <w:trHeight w:val="300"/>
        </w:trPr>
        <w:tc>
          <w:tcPr>
            <w:tcW w:w="5599" w:type="dxa"/>
            <w:gridSpan w:val="2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Całkowita moc cieplna zamówiona *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21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Symbol" w:hAnsi="Symbol"/>
              </w:rPr>
              <w:t></w:t>
            </w:r>
            <w:r>
              <w:rPr>
                <w:rFonts w:ascii="Symbol" w:hAnsi="Symbol"/>
              </w:rPr>
              <w:t></w:t>
            </w: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-816805952"/>
            <w:placeholder>
              <w:docPart w:val="A36C04902BBC4DB8ABEFAF7C2CD6B206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Moc całkowita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  <w:tr w:rsidR="00AD6106" w:rsidTr="00946734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Centralne ogrzewanie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22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ind w:left="149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vertAlign w:val="subscript"/>
              </w:rPr>
              <w:t>co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2097440148"/>
            <w:placeholder>
              <w:docPart w:val="5EA0FBFD389049D299BF744A00144DDF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Moc c.o.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  <w:tr w:rsidR="00AD6106" w:rsidTr="00946734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Wentylacja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6"/>
              </w:rPr>
            </w:pPr>
            <w:r w:rsidRPr="009F4510">
              <w:rPr>
                <w:rFonts w:ascii="Arial" w:hAnsi="Arial"/>
                <w:sz w:val="10"/>
              </w:rPr>
              <w:t>23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ind w:left="149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vertAlign w:val="subscript"/>
              </w:rPr>
              <w:t>w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1134372293"/>
            <w:placeholder>
              <w:docPart w:val="EF1FAA05840B48CDA8DEB5F22D498717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Moc wentylacji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  <w:tr w:rsidR="00AD6106" w:rsidTr="00946734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Ciepła woda użytkowa średnia godzinowa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24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ind w:left="149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vertAlign w:val="subscript"/>
              </w:rPr>
              <w:t>cw</w:t>
            </w:r>
            <w:r>
              <w:rPr>
                <w:rFonts w:ascii="Arial" w:hAnsi="Arial"/>
                <w:vertAlign w:val="superscript"/>
              </w:rPr>
              <w:t>h</w:t>
            </w:r>
            <w:r>
              <w:rPr>
                <w:rFonts w:ascii="Arial" w:hAnsi="Arial"/>
                <w:vertAlign w:val="subscript"/>
              </w:rPr>
              <w:t>śr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762111966"/>
            <w:placeholder>
              <w:docPart w:val="C7C39D34CE934CA498B3AFAE6B288DCB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Moc cwśr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  <w:tr w:rsidR="00AD6106" w:rsidTr="00946734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Ciepła woda użytkowa maksymalna godzinowa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25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ind w:left="149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vertAlign w:val="subscript"/>
              </w:rPr>
              <w:t>cw</w:t>
            </w:r>
            <w:r>
              <w:rPr>
                <w:rFonts w:ascii="Arial" w:hAnsi="Arial"/>
                <w:vertAlign w:val="superscript"/>
              </w:rPr>
              <w:t>h</w:t>
            </w:r>
            <w:r>
              <w:rPr>
                <w:rFonts w:ascii="Arial" w:hAnsi="Arial"/>
                <w:vertAlign w:val="subscript"/>
              </w:rPr>
              <w:t>maks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1263263480"/>
            <w:placeholder>
              <w:docPart w:val="9886D171AA0046E4BBE207545C78F4B1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Moc cwmaxh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  <w:tr w:rsidR="00140B2D" w:rsidTr="00946734">
        <w:trPr>
          <w:cantSplit/>
          <w:trHeight w:val="300"/>
        </w:trPr>
        <w:tc>
          <w:tcPr>
            <w:tcW w:w="354" w:type="dxa"/>
            <w:shd w:val="clear" w:color="auto" w:fill="auto"/>
            <w:vAlign w:val="center"/>
          </w:tcPr>
          <w:p w:rsidR="00AD6106" w:rsidRDefault="00AD6106" w:rsidP="002F5F4D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Inne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26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D6106" w:rsidRDefault="00AD6106" w:rsidP="002F5F4D">
            <w:pPr>
              <w:ind w:left="149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vertAlign w:val="subscript"/>
              </w:rPr>
              <w:t>i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-2089143566"/>
            <w:placeholder>
              <w:docPart w:val="4AE5FE175DD14429BFFFEA08A76A0994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Moc inne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  <w:tr w:rsidR="00140B2D" w:rsidTr="00946734">
        <w:trPr>
          <w:cantSplit/>
          <w:trHeight w:val="300"/>
        </w:trPr>
        <w:tc>
          <w:tcPr>
            <w:tcW w:w="5599" w:type="dxa"/>
            <w:gridSpan w:val="2"/>
            <w:shd w:val="clear" w:color="auto" w:fill="auto"/>
            <w:vAlign w:val="center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Minimalny pobór mocy cieplnej poza sezonem grzewczym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auto"/>
            <w:vAlign w:val="bottom"/>
          </w:tcPr>
          <w:p w:rsidR="00AD6106" w:rsidRPr="009F4510" w:rsidRDefault="00AD6106" w:rsidP="002F5F4D">
            <w:pPr>
              <w:rPr>
                <w:rFonts w:ascii="Arial" w:hAnsi="Arial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27</w:t>
            </w:r>
          </w:p>
        </w:tc>
        <w:tc>
          <w:tcPr>
            <w:tcW w:w="1224" w:type="dxa"/>
            <w:tcBorders>
              <w:left w:val="nil"/>
              <w:right w:val="nil"/>
            </w:tcBorders>
            <w:shd w:val="clear" w:color="auto" w:fill="auto"/>
          </w:tcPr>
          <w:p w:rsidR="00AD6106" w:rsidRDefault="00AD6106" w:rsidP="002F5F4D">
            <w:pPr>
              <w:ind w:left="149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Q</w:t>
            </w:r>
            <w:r>
              <w:rPr>
                <w:rFonts w:ascii="Arial" w:hAnsi="Arial"/>
                <w:vertAlign w:val="subscript"/>
              </w:rPr>
              <w:t>min</w:t>
            </w:r>
            <w:r>
              <w:rPr>
                <w:rFonts w:ascii="Arial" w:hAnsi="Arial"/>
                <w:sz w:val="16"/>
              </w:rPr>
              <w:t xml:space="preserve"> =</w:t>
            </w:r>
          </w:p>
        </w:tc>
        <w:sdt>
          <w:sdtPr>
            <w:rPr>
              <w:rFonts w:ascii="Arial" w:hAnsi="Arial"/>
            </w:rPr>
            <w:id w:val="-1800148017"/>
            <w:placeholder>
              <w:docPart w:val="D9D0C71233554FD88CCC1FF64A119DEA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:rsidR="00AD6106" w:rsidRPr="008C4728" w:rsidRDefault="002B3B16" w:rsidP="002B3B16">
                <w:pPr>
                  <w:jc w:val="center"/>
                  <w:rPr>
                    <w:rFonts w:ascii="Arial" w:hAnsi="Arial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 xml:space="preserve">Min. pobór </w:t>
                </w:r>
              </w:p>
            </w:tc>
          </w:sdtContent>
        </w:sdt>
        <w:tc>
          <w:tcPr>
            <w:tcW w:w="422" w:type="dxa"/>
            <w:tcBorders>
              <w:left w:val="nil"/>
            </w:tcBorders>
            <w:shd w:val="clear" w:color="auto" w:fill="auto"/>
            <w:vAlign w:val="center"/>
          </w:tcPr>
          <w:p w:rsidR="00AD6106" w:rsidRPr="00946734" w:rsidRDefault="00AD6106" w:rsidP="00946734">
            <w:pPr>
              <w:rPr>
                <w:rFonts w:ascii="Arial" w:hAnsi="Arial"/>
                <w:sz w:val="18"/>
              </w:rPr>
            </w:pPr>
            <w:r w:rsidRPr="00946734">
              <w:rPr>
                <w:rFonts w:ascii="Arial" w:hAnsi="Arial"/>
                <w:sz w:val="18"/>
              </w:rPr>
              <w:t>kW</w:t>
            </w:r>
          </w:p>
        </w:tc>
      </w:tr>
    </w:tbl>
    <w:p w:rsidR="00AD6106" w:rsidRDefault="00AD6106" w:rsidP="00AD6106">
      <w:pPr>
        <w:pStyle w:val="Tekstpodstawowy"/>
        <w:rPr>
          <w:sz w:val="20"/>
        </w:rPr>
      </w:pPr>
      <w:r>
        <w:rPr>
          <w:sz w:val="20"/>
        </w:rPr>
        <w:t>* - wartość całkowitej mocy cieplnej zamówionej poz. 21 jest sumą mocy cieplnej w poz. 22, 23, 24 i 26.</w:t>
      </w:r>
    </w:p>
    <w:p w:rsidR="00AD6106" w:rsidRDefault="00AD6106" w:rsidP="00AD6106">
      <w:pPr>
        <w:rPr>
          <w:rFonts w:ascii="Arial" w:hAnsi="Arial"/>
          <w:sz w:val="12"/>
        </w:rPr>
      </w:pP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"/>
        <w:gridCol w:w="9432"/>
      </w:tblGrid>
      <w:tr w:rsidR="00AD6106" w:rsidTr="00A07A17">
        <w:trPr>
          <w:trHeight w:val="575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106" w:rsidRDefault="00AD6106" w:rsidP="002F5F4D">
            <w:pPr>
              <w:rPr>
                <w:rFonts w:ascii="Arial" w:hAnsi="Arial"/>
              </w:rPr>
            </w:pPr>
          </w:p>
          <w:p w:rsidR="00AD6106" w:rsidRDefault="00AD6106" w:rsidP="002F5F4D">
            <w:pPr>
              <w:rPr>
                <w:rFonts w:ascii="Arial" w:hAnsi="Arial"/>
                <w:sz w:val="12"/>
              </w:rPr>
            </w:pPr>
          </w:p>
          <w:p w:rsidR="00AD6106" w:rsidRDefault="00AD6106" w:rsidP="002F5F4D">
            <w:pPr>
              <w:rPr>
                <w:rFonts w:ascii="Wingdings" w:hAnsi="Wingdings"/>
                <w:sz w:val="16"/>
              </w:rPr>
            </w:pPr>
            <w:r w:rsidRPr="009F4510">
              <w:rPr>
                <w:rFonts w:ascii="Arial" w:hAnsi="Arial"/>
                <w:sz w:val="10"/>
              </w:rPr>
              <w:t>28</w:t>
            </w:r>
          </w:p>
        </w:tc>
        <w:tc>
          <w:tcPr>
            <w:tcW w:w="9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106" w:rsidRDefault="00AD6106" w:rsidP="002F5F4D">
            <w:pPr>
              <w:numPr>
                <w:ilvl w:val="1"/>
                <w:numId w:val="3"/>
              </w:numPr>
              <w:ind w:left="194" w:firstLine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Informacja o wynikach audytu energetycznego:</w:t>
            </w:r>
          </w:p>
          <w:p w:rsidR="00AD6106" w:rsidRDefault="00AD6106" w:rsidP="002F5F4D">
            <w:pPr>
              <w:rPr>
                <w:rFonts w:ascii="Wingdings" w:hAnsi="Wingdings"/>
                <w:sz w:val="16"/>
              </w:rPr>
            </w:pPr>
          </w:p>
          <w:p w:rsidR="00AD6106" w:rsidRDefault="00AD6106" w:rsidP="002F5F4D">
            <w:pPr>
              <w:ind w:left="1116"/>
              <w:jc w:val="both"/>
              <w:rPr>
                <w:rFonts w:ascii="Wingdings" w:hAnsi="Wingdings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posiada   </w:t>
            </w:r>
            <w:sdt>
              <w:sdtPr>
                <w:rPr>
                  <w:rFonts w:ascii="Arial" w:hAnsi="Arial"/>
                  <w:sz w:val="16"/>
                </w:rPr>
                <w:id w:val="1467395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7A17"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sdtContent>
            </w:sdt>
            <w:r>
              <w:rPr>
                <w:rFonts w:ascii="Wingdings" w:hAnsi="Wingdings"/>
                <w:sz w:val="16"/>
              </w:rPr>
              <w:t></w:t>
            </w:r>
            <w:r>
              <w:rPr>
                <w:rFonts w:ascii="Arial" w:hAnsi="Arial"/>
                <w:sz w:val="16"/>
              </w:rPr>
              <w:t xml:space="preserve"> (załącznik nr 3) 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Arial" w:hAnsi="Arial"/>
                <w:sz w:val="16"/>
              </w:rPr>
              <w:t xml:space="preserve"> nie posiada   </w:t>
            </w:r>
            <w:sdt>
              <w:sdtPr>
                <w:rPr>
                  <w:rFonts w:ascii="Arial" w:hAnsi="Arial"/>
                  <w:sz w:val="16"/>
                </w:rPr>
                <w:id w:val="-39520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3B16"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sdtContent>
            </w:sdt>
            <w:r>
              <w:rPr>
                <w:rFonts w:ascii="Wingdings" w:hAnsi="Wing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  <w:r>
              <w:rPr>
                <w:rFonts w:ascii="Webdings" w:hAnsi="Webdings"/>
                <w:sz w:val="16"/>
              </w:rPr>
              <w:t></w:t>
            </w:r>
          </w:p>
        </w:tc>
      </w:tr>
    </w:tbl>
    <w:p w:rsidR="00AD6106" w:rsidRDefault="00AD6106" w:rsidP="00AD6106">
      <w:pPr>
        <w:rPr>
          <w:rFonts w:ascii="Arial" w:hAnsi="Arial"/>
          <w:sz w:val="12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9424"/>
      </w:tblGrid>
      <w:tr w:rsidR="00AD6106" w:rsidTr="00A07A17">
        <w:trPr>
          <w:trHeight w:val="537"/>
        </w:trPr>
        <w:tc>
          <w:tcPr>
            <w:tcW w:w="354" w:type="dxa"/>
            <w:tcBorders>
              <w:right w:val="nil"/>
            </w:tcBorders>
            <w:shd w:val="clear" w:color="auto" w:fill="auto"/>
            <w:vAlign w:val="bottom"/>
          </w:tcPr>
          <w:p w:rsidR="00AD6106" w:rsidRPr="008C4728" w:rsidRDefault="00AD6106" w:rsidP="002F5F4D">
            <w:pPr>
              <w:rPr>
                <w:rFonts w:ascii="Arial" w:hAnsi="Arial"/>
              </w:rPr>
            </w:pPr>
            <w:r w:rsidRPr="009F4510">
              <w:rPr>
                <w:rFonts w:ascii="Arial" w:hAnsi="Arial"/>
                <w:sz w:val="10"/>
              </w:rPr>
              <w:t>29</w:t>
            </w:r>
          </w:p>
        </w:tc>
        <w:tc>
          <w:tcPr>
            <w:tcW w:w="9424" w:type="dxa"/>
            <w:tcBorders>
              <w:left w:val="nil"/>
            </w:tcBorders>
            <w:shd w:val="clear" w:color="auto" w:fill="auto"/>
          </w:tcPr>
          <w:p w:rsidR="00AD6106" w:rsidRDefault="00AD6106" w:rsidP="002F5F4D">
            <w:pPr>
              <w:numPr>
                <w:ilvl w:val="1"/>
                <w:numId w:val="3"/>
              </w:numPr>
              <w:ind w:left="183" w:firstLine="0"/>
              <w:rPr>
                <w:rFonts w:ascii="Arial" w:hAnsi="Arial"/>
              </w:rPr>
            </w:pPr>
            <w:r>
              <w:rPr>
                <w:rFonts w:ascii="Arial" w:hAnsi="Arial"/>
              </w:rPr>
              <w:t>Proponowany przez wnioskodawcę termin rozpoczęcia poboru ciepła:</w:t>
            </w:r>
          </w:p>
          <w:p w:rsidR="00CA42AB" w:rsidRPr="008C4728" w:rsidRDefault="00AB7BFD" w:rsidP="002B66EC">
            <w:pPr>
              <w:tabs>
                <w:tab w:val="center" w:pos="4733"/>
                <w:tab w:val="left" w:pos="6013"/>
              </w:tabs>
              <w:ind w:left="183"/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  <w:sdt>
              <w:sdtPr>
                <w:rPr>
                  <w:rFonts w:ascii="Arial" w:hAnsi="Arial"/>
                  <w:sz w:val="24"/>
                </w:rPr>
                <w:id w:val="-50541212"/>
                <w:placeholder>
                  <w:docPart w:val="4CC252BD7B3A46F395A5D8841DF7B2AA"/>
                </w:placeholder>
                <w:showingPlcHdr/>
                <w:text/>
              </w:sdtPr>
              <w:sdtEndPr/>
              <w:sdtContent>
                <w:r w:rsidR="002B66EC" w:rsidRPr="002B3B16">
                  <w:rPr>
                    <w:rStyle w:val="Tekstzastpczy"/>
                    <w:rFonts w:eastAsiaTheme="minorHAnsi"/>
                  </w:rPr>
                  <w:t>Miesiąc i Rok</w:t>
                </w:r>
              </w:sdtContent>
            </w:sdt>
            <w:r>
              <w:rPr>
                <w:rFonts w:ascii="Arial" w:hAnsi="Arial"/>
              </w:rPr>
              <w:tab/>
            </w:r>
          </w:p>
        </w:tc>
      </w:tr>
    </w:tbl>
    <w:p w:rsidR="00AD6106" w:rsidRDefault="00AD6106" w:rsidP="00AD6106">
      <w:pPr>
        <w:rPr>
          <w:rFonts w:ascii="Arial" w:hAnsi="Arial"/>
          <w:sz w:val="12"/>
        </w:rPr>
      </w:pPr>
    </w:p>
    <w:p w:rsidR="00AD6106" w:rsidRDefault="00AD6106" w:rsidP="00AD6106">
      <w:pPr>
        <w:rPr>
          <w:rFonts w:ascii="Arial" w:hAnsi="Arial"/>
        </w:rPr>
      </w:pPr>
      <w:r>
        <w:rPr>
          <w:rFonts w:ascii="Arial" w:hAnsi="Arial"/>
        </w:rPr>
        <w:t>ZAŁĄCZNIKI:</w:t>
      </w:r>
    </w:p>
    <w:p w:rsidR="00AD6106" w:rsidRDefault="00AD6106" w:rsidP="00AD6106">
      <w:pPr>
        <w:rPr>
          <w:rFonts w:ascii="Arial" w:hAnsi="Arial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282"/>
      </w:tblGrid>
      <w:tr w:rsidR="00AD6106" w:rsidTr="00A07A17">
        <w:tc>
          <w:tcPr>
            <w:tcW w:w="496" w:type="dxa"/>
            <w:shd w:val="clear" w:color="auto" w:fill="auto"/>
          </w:tcPr>
          <w:p w:rsidR="00AD6106" w:rsidRDefault="00AD6106" w:rsidP="002F5F4D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shd w:val="clear" w:color="auto" w:fill="auto"/>
          </w:tcPr>
          <w:p w:rsidR="00AD6106" w:rsidRDefault="00AD6106" w:rsidP="002F5F4D">
            <w:pPr>
              <w:pStyle w:val="Nagwek"/>
              <w:tabs>
                <w:tab w:val="left" w:pos="708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Wyciąg z rejestru wg. A.3</w:t>
            </w:r>
          </w:p>
        </w:tc>
      </w:tr>
      <w:tr w:rsidR="00AD6106" w:rsidTr="00A07A17">
        <w:tc>
          <w:tcPr>
            <w:tcW w:w="496" w:type="dxa"/>
            <w:shd w:val="clear" w:color="auto" w:fill="auto"/>
          </w:tcPr>
          <w:p w:rsidR="00AD6106" w:rsidRDefault="00AD6106" w:rsidP="002F5F4D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Plan zabudowy lub szkic sytuacyjny określający usytuowanie obiektu, w którym znajdują się przyłączane instalacje odbiorcze, w stosunku do istniejącej infrastruktury i urządzeń uzbrojenia terenu, ze wskazaniem lokalizacji pomieszczenia z przeznaczeniem na węzeł cieplny.</w:t>
            </w:r>
          </w:p>
        </w:tc>
      </w:tr>
      <w:tr w:rsidR="00AD6106" w:rsidTr="00A07A17">
        <w:tc>
          <w:tcPr>
            <w:tcW w:w="496" w:type="dxa"/>
            <w:shd w:val="clear" w:color="auto" w:fill="auto"/>
          </w:tcPr>
          <w:p w:rsidR="00AD6106" w:rsidRDefault="00AD6106" w:rsidP="002F5F4D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Rzut kondygnacji, na której znajduje się planowany węzeł cieplny wraz z naniesionymi wymiarami pomieszczenia. Należy również podać jego wysokość.</w:t>
            </w:r>
          </w:p>
        </w:tc>
      </w:tr>
      <w:tr w:rsidR="00AD6106" w:rsidTr="00A07A17">
        <w:tc>
          <w:tcPr>
            <w:tcW w:w="496" w:type="dxa"/>
            <w:shd w:val="clear" w:color="auto" w:fill="auto"/>
          </w:tcPr>
          <w:p w:rsidR="00AD6106" w:rsidRDefault="00AD6106" w:rsidP="002F5F4D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Informacja o wynikach audytu energetycznego wg. B 5</w:t>
            </w:r>
          </w:p>
        </w:tc>
      </w:tr>
      <w:tr w:rsidR="00AD6106" w:rsidTr="00A07A17">
        <w:tc>
          <w:tcPr>
            <w:tcW w:w="496" w:type="dxa"/>
            <w:shd w:val="clear" w:color="auto" w:fill="auto"/>
          </w:tcPr>
          <w:p w:rsidR="00AD6106" w:rsidRDefault="00AD6106" w:rsidP="002F5F4D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Dokument potwierdzający tytuł prawny ** wnioskodawcy do korzystania z obiektu, w którym znajdują się instalacje odbiorcze przyłączane do instalacji odbiorczej za węzłem grupowym.</w:t>
            </w:r>
          </w:p>
        </w:tc>
      </w:tr>
    </w:tbl>
    <w:p w:rsidR="00AD6106" w:rsidRDefault="00AD6106" w:rsidP="00AD6106">
      <w:pPr>
        <w:rPr>
          <w:rFonts w:ascii="Arial" w:hAnsi="Arial"/>
          <w:sz w:val="18"/>
        </w:rPr>
      </w:pPr>
      <w:r>
        <w:rPr>
          <w:rFonts w:ascii="Arial" w:hAnsi="Arial"/>
          <w:sz w:val="18"/>
        </w:rPr>
        <w:t>** - tytuł prawny (własność, użytkowanie wieczyste, użytkowanie, najem, dzierżawa, użyczenie),</w:t>
      </w:r>
    </w:p>
    <w:p w:rsidR="00AD6106" w:rsidRDefault="00AD6106" w:rsidP="00AD6106">
      <w:pPr>
        <w:rPr>
          <w:rFonts w:ascii="Arial" w:hAnsi="Arial"/>
          <w:u w:val="single"/>
        </w:rPr>
      </w:pPr>
    </w:p>
    <w:p w:rsidR="00AD6106" w:rsidRPr="00D975E7" w:rsidRDefault="00AD6106" w:rsidP="00AD6106">
      <w:pPr>
        <w:ind w:left="360"/>
        <w:rPr>
          <w:rFonts w:ascii="Arial" w:hAnsi="Arial" w:cs="Arial"/>
          <w:sz w:val="16"/>
          <w:szCs w:val="16"/>
        </w:rPr>
      </w:pPr>
      <w:r w:rsidRPr="00D975E7">
        <w:rPr>
          <w:rFonts w:ascii="Arial" w:hAnsi="Arial" w:cs="Arial"/>
          <w:sz w:val="16"/>
          <w:szCs w:val="16"/>
        </w:rPr>
        <w:t>Objaśnienia:</w:t>
      </w:r>
    </w:p>
    <w:p w:rsidR="00AD6106" w:rsidRPr="00D975E7" w:rsidRDefault="00AD6106" w:rsidP="00AD6106">
      <w:pPr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D975E7">
        <w:rPr>
          <w:rFonts w:ascii="Arial" w:hAnsi="Arial" w:cs="Arial"/>
          <w:sz w:val="16"/>
          <w:szCs w:val="16"/>
        </w:rPr>
        <w:t>w przypadku, gdy podmiot posiada tytuł prawny w formie: użytkowania, najmu, dzierżawy lub użyczenia, należy załączyć potwierdzoną notarialnie zgodę lub upoważnienie właściciela, użytkownika wieczystego obiektu;</w:t>
      </w:r>
    </w:p>
    <w:p w:rsidR="00AD6106" w:rsidRPr="00D975E7" w:rsidRDefault="00AD6106" w:rsidP="00AD6106">
      <w:pPr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D975E7">
        <w:rPr>
          <w:rFonts w:ascii="Arial" w:hAnsi="Arial" w:cs="Arial"/>
          <w:sz w:val="16"/>
          <w:szCs w:val="16"/>
        </w:rPr>
        <w:t>oznaczyć ( x ) w rubrykach tabeli A.3 poz. 16, tabeli B.5 poz. 29</w:t>
      </w:r>
    </w:p>
    <w:p w:rsidR="00AD6106" w:rsidRPr="00D975E7" w:rsidRDefault="00AD6106" w:rsidP="00AD6106">
      <w:pPr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D975E7">
        <w:rPr>
          <w:rFonts w:ascii="Arial" w:hAnsi="Arial" w:cs="Arial"/>
          <w:sz w:val="16"/>
          <w:szCs w:val="16"/>
        </w:rPr>
        <w:t>rubryki nie wypełnione należy uzupełnić kreską;</w:t>
      </w:r>
    </w:p>
    <w:p w:rsidR="00AD6106" w:rsidRPr="00D975E7" w:rsidRDefault="00AD6106" w:rsidP="00AD6106">
      <w:pPr>
        <w:rPr>
          <w:rFonts w:ascii="Arial" w:hAnsi="Arial" w:cs="Arial"/>
          <w:sz w:val="16"/>
          <w:szCs w:val="16"/>
        </w:rPr>
      </w:pPr>
    </w:p>
    <w:p w:rsidR="00AD6106" w:rsidRPr="00C634AC" w:rsidRDefault="00AD6106" w:rsidP="00AD6106">
      <w:pPr>
        <w:rPr>
          <w:rFonts w:ascii="Arial" w:hAnsi="Arial"/>
          <w:sz w:val="16"/>
          <w:szCs w:val="16"/>
        </w:rPr>
      </w:pPr>
    </w:p>
    <w:p w:rsidR="00AD6106" w:rsidRPr="00C634AC" w:rsidRDefault="00AD6106" w:rsidP="00AD6106">
      <w:pPr>
        <w:rPr>
          <w:rFonts w:ascii="Arial" w:hAnsi="Arial"/>
          <w:sz w:val="16"/>
          <w:szCs w:val="16"/>
        </w:rPr>
      </w:pPr>
      <w:r w:rsidRPr="00C634AC">
        <w:rPr>
          <w:rFonts w:ascii="Arial" w:hAnsi="Arial"/>
          <w:sz w:val="16"/>
          <w:szCs w:val="16"/>
        </w:rPr>
        <w:tab/>
      </w:r>
      <w:r w:rsidRPr="00C634AC">
        <w:rPr>
          <w:rFonts w:ascii="Arial" w:hAnsi="Arial"/>
          <w:sz w:val="16"/>
          <w:szCs w:val="16"/>
        </w:rPr>
        <w:tab/>
      </w:r>
      <w:r w:rsidRPr="00C634AC">
        <w:rPr>
          <w:rFonts w:ascii="Arial" w:hAnsi="Arial"/>
          <w:sz w:val="16"/>
          <w:szCs w:val="16"/>
        </w:rPr>
        <w:tab/>
      </w:r>
      <w:r w:rsidRPr="00C634AC">
        <w:rPr>
          <w:rFonts w:ascii="Arial" w:hAnsi="Arial"/>
          <w:sz w:val="16"/>
          <w:szCs w:val="16"/>
        </w:rPr>
        <w:tab/>
      </w:r>
      <w:r w:rsidRPr="00C634AC">
        <w:rPr>
          <w:rFonts w:ascii="Arial" w:hAnsi="Arial"/>
          <w:sz w:val="16"/>
          <w:szCs w:val="16"/>
        </w:rPr>
        <w:tab/>
      </w:r>
      <w:r w:rsidRPr="00C634AC">
        <w:rPr>
          <w:rFonts w:ascii="Arial" w:hAnsi="Arial"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tab/>
      </w:r>
      <w:r w:rsidRPr="00C634AC">
        <w:rPr>
          <w:rFonts w:ascii="Arial" w:hAnsi="Arial"/>
          <w:sz w:val="16"/>
          <w:szCs w:val="16"/>
        </w:rPr>
        <w:t>......................................................................</w:t>
      </w:r>
    </w:p>
    <w:p w:rsidR="00AD6106" w:rsidRPr="00C634AC" w:rsidRDefault="00AD6106" w:rsidP="00AD6106">
      <w:pPr>
        <w:ind w:left="4956" w:firstLine="708"/>
        <w:rPr>
          <w:rFonts w:ascii="Arial" w:hAnsi="Arial"/>
          <w:sz w:val="16"/>
          <w:szCs w:val="16"/>
        </w:rPr>
      </w:pPr>
      <w:r w:rsidRPr="00C634AC">
        <w:rPr>
          <w:rFonts w:ascii="Arial" w:hAnsi="Arial"/>
          <w:sz w:val="16"/>
          <w:szCs w:val="16"/>
        </w:rPr>
        <w:t>podpis i pieczęć</w:t>
      </w:r>
    </w:p>
    <w:p w:rsidR="00AD6106" w:rsidRPr="00C634AC" w:rsidRDefault="00AD6106" w:rsidP="00AD6106">
      <w:pPr>
        <w:rPr>
          <w:rFonts w:ascii="Arial" w:hAnsi="Arial"/>
          <w:sz w:val="8"/>
          <w:szCs w:val="8"/>
        </w:rPr>
      </w:pPr>
    </w:p>
    <w:p w:rsidR="00AD6106" w:rsidRPr="00C634AC" w:rsidRDefault="00AD6106" w:rsidP="00AD6106">
      <w:pPr>
        <w:ind w:left="2832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         </w:t>
      </w:r>
      <w:r w:rsidRPr="00C634AC">
        <w:rPr>
          <w:rFonts w:ascii="Arial" w:hAnsi="Arial"/>
          <w:sz w:val="16"/>
          <w:szCs w:val="16"/>
        </w:rPr>
        <w:t>osoby /osób, uprawnionej /nych do składania oświadczeń woli w imieniu wnioskodawcy</w:t>
      </w:r>
    </w:p>
    <w:p w:rsidR="00AD6106" w:rsidRPr="00C634AC" w:rsidRDefault="00AD6106" w:rsidP="00AD6106">
      <w:pPr>
        <w:rPr>
          <w:rFonts w:ascii="Arial" w:hAnsi="Arial"/>
          <w:sz w:val="16"/>
          <w:szCs w:val="16"/>
        </w:rPr>
      </w:pPr>
    </w:p>
    <w:p w:rsidR="00825156" w:rsidRPr="00825156" w:rsidRDefault="00825156" w:rsidP="00825156">
      <w:pPr>
        <w:pStyle w:val="Tekstpodstawowy"/>
        <w:tabs>
          <w:tab w:val="left" w:pos="-142"/>
        </w:tabs>
        <w:jc w:val="both"/>
        <w:rPr>
          <w:rFonts w:cs="Arial"/>
          <w:spacing w:val="-2"/>
          <w:sz w:val="18"/>
          <w:szCs w:val="18"/>
        </w:rPr>
      </w:pPr>
      <w:r w:rsidRPr="00825156">
        <w:rPr>
          <w:rFonts w:cs="Arial"/>
          <w:sz w:val="18"/>
          <w:szCs w:val="18"/>
        </w:rPr>
        <w:t>Oświadczam, że zostałam/em poinformowany, iż administratorem moich danych osobowych jest ENGIE EC Słupsk Sp. z o.o. z siedzibą w Słupsku, ul. Koszalińska 3D, 76-200 Słupsk. Dane osobowe są zbierane w celu zawarcia</w:t>
      </w:r>
      <w:r w:rsidR="00E95C58">
        <w:rPr>
          <w:rFonts w:cs="Arial"/>
          <w:sz w:val="18"/>
          <w:szCs w:val="18"/>
        </w:rPr>
        <w:t xml:space="preserve"> </w:t>
      </w:r>
      <w:r w:rsidRPr="00825156">
        <w:rPr>
          <w:rFonts w:cs="Arial"/>
          <w:sz w:val="18"/>
          <w:szCs w:val="18"/>
        </w:rPr>
        <w:t xml:space="preserve">i wykonania umowy o przyłączenie do sieci ciepłowniczej i mogą być udostępniane innym podmiotom w tym celu. Posiadam prawo dostępu do treści swoich danych oraz ich poprawiania a także do </w:t>
      </w:r>
      <w:r w:rsidRPr="00825156">
        <w:rPr>
          <w:rFonts w:cs="Arial"/>
          <w:spacing w:val="-2"/>
          <w:sz w:val="18"/>
          <w:szCs w:val="18"/>
        </w:rPr>
        <w:t>ograniczenia ich przetwarzania. Przysługuje mi również prawo do:</w:t>
      </w:r>
    </w:p>
    <w:p w:rsidR="00825156" w:rsidRPr="00825156" w:rsidRDefault="00825156" w:rsidP="00825156">
      <w:pPr>
        <w:pStyle w:val="Tekstpodstawowy"/>
        <w:numPr>
          <w:ilvl w:val="0"/>
          <w:numId w:val="9"/>
        </w:numPr>
        <w:tabs>
          <w:tab w:val="left" w:pos="-142"/>
        </w:tabs>
        <w:jc w:val="both"/>
        <w:rPr>
          <w:rFonts w:cs="Arial"/>
          <w:spacing w:val="-2"/>
          <w:sz w:val="18"/>
          <w:szCs w:val="18"/>
        </w:rPr>
      </w:pPr>
      <w:r w:rsidRPr="00825156">
        <w:rPr>
          <w:rFonts w:cs="Arial"/>
          <w:sz w:val="18"/>
          <w:szCs w:val="18"/>
        </w:rPr>
        <w:t>przenoszenia moich danych osobowych, w przypadku, gdy są one przez Spółkę przetwarzane w sposób zautomatyzowany (w szczególności w systemach informatycznych), a podstawą przetwarzania jest: art. 6 ust. 1 lit. b),</w:t>
      </w:r>
    </w:p>
    <w:p w:rsidR="00825156" w:rsidRPr="00825156" w:rsidRDefault="00825156" w:rsidP="00825156">
      <w:pPr>
        <w:pStyle w:val="Tekstpodstawowy"/>
        <w:numPr>
          <w:ilvl w:val="0"/>
          <w:numId w:val="9"/>
        </w:numPr>
        <w:tabs>
          <w:tab w:val="left" w:pos="-142"/>
        </w:tabs>
        <w:jc w:val="both"/>
        <w:rPr>
          <w:rFonts w:cs="Arial"/>
          <w:sz w:val="18"/>
          <w:szCs w:val="18"/>
        </w:rPr>
      </w:pPr>
      <w:r w:rsidRPr="00825156">
        <w:rPr>
          <w:rFonts w:cs="Arial"/>
          <w:sz w:val="18"/>
          <w:szCs w:val="18"/>
        </w:rPr>
        <w:t xml:space="preserve"> wniesienia sprzeciwu wobec przetwarzania  danych osobowych w przypadku, gdy podstawą przetwarzania jest  art. 6 ust. 1 lit. f tj. przetwarzanie jest niezbędne do celów wynikających z prawnie uzasadnionych interesów realizowanych przez Spółkę. Spółka przestanie przetwarzać przekazane dane w tym celu, chyba że będzie w stanie wskazać istniejące ważne, prawnie uzasadnione podstawy, które są nadrzędne wobec moich interesów, </w:t>
      </w:r>
      <w:r w:rsidRPr="00825156">
        <w:rPr>
          <w:rFonts w:cs="Arial"/>
          <w:sz w:val="18"/>
          <w:szCs w:val="18"/>
        </w:rPr>
        <w:lastRenderedPageBreak/>
        <w:t>praw i wolności lub te dane będą Spółce niezbędne do ewentualnego ustalenia, dochodzenia lub obrony roszczeń,</w:t>
      </w:r>
    </w:p>
    <w:p w:rsidR="00825156" w:rsidRPr="00825156" w:rsidRDefault="00825156" w:rsidP="00825156">
      <w:pPr>
        <w:pStyle w:val="Tekstpodstawowy"/>
        <w:numPr>
          <w:ilvl w:val="0"/>
          <w:numId w:val="8"/>
        </w:numPr>
        <w:tabs>
          <w:tab w:val="left" w:pos="-142"/>
        </w:tabs>
        <w:jc w:val="both"/>
        <w:rPr>
          <w:rFonts w:cs="Arial"/>
          <w:sz w:val="18"/>
          <w:szCs w:val="18"/>
        </w:rPr>
      </w:pPr>
      <w:r w:rsidRPr="00825156">
        <w:rPr>
          <w:rFonts w:cs="Arial"/>
          <w:sz w:val="18"/>
          <w:szCs w:val="18"/>
        </w:rPr>
        <w:t xml:space="preserve">wniesienia skargi do organu nadzorczego, którym jest po 25 maja 2018 r. Prezes  Urzędu  Ochrony  Danych  Osobowych. </w:t>
      </w:r>
    </w:p>
    <w:p w:rsidR="00825156" w:rsidRPr="00825156" w:rsidRDefault="00825156" w:rsidP="00825156">
      <w:pPr>
        <w:jc w:val="both"/>
        <w:rPr>
          <w:rFonts w:ascii="Arial" w:hAnsi="Arial"/>
          <w:sz w:val="18"/>
          <w:szCs w:val="18"/>
        </w:rPr>
      </w:pPr>
      <w:r w:rsidRPr="00825156">
        <w:rPr>
          <w:rFonts w:ascii="Arial" w:hAnsi="Arial"/>
          <w:sz w:val="18"/>
          <w:szCs w:val="18"/>
        </w:rPr>
        <w:t>Niniejsze oświadczenie oraz dane osobowe składam dobrowolnie, a podane przeze mnie informacje są zgodne z prawdą.</w:t>
      </w:r>
    </w:p>
    <w:p w:rsidR="00AD6106" w:rsidRPr="00825156" w:rsidRDefault="00AD6106" w:rsidP="00AD6106">
      <w:pPr>
        <w:rPr>
          <w:rFonts w:ascii="Arial" w:hAnsi="Arial"/>
          <w:sz w:val="16"/>
          <w:szCs w:val="16"/>
        </w:rPr>
      </w:pPr>
    </w:p>
    <w:p w:rsidR="00AD6106" w:rsidRPr="00825156" w:rsidRDefault="00AD6106" w:rsidP="00AD6106">
      <w:pPr>
        <w:rPr>
          <w:rFonts w:ascii="Arial" w:hAnsi="Arial"/>
          <w:sz w:val="16"/>
          <w:szCs w:val="16"/>
        </w:rPr>
      </w:pPr>
    </w:p>
    <w:p w:rsidR="00AD6106" w:rsidRPr="00825156" w:rsidRDefault="00AD6106" w:rsidP="00AD6106">
      <w:pPr>
        <w:rPr>
          <w:rFonts w:ascii="Arial" w:hAnsi="Arial"/>
          <w:sz w:val="16"/>
          <w:szCs w:val="16"/>
        </w:rPr>
      </w:pPr>
      <w:r w:rsidRPr="00825156">
        <w:rPr>
          <w:rFonts w:ascii="Arial" w:hAnsi="Arial"/>
          <w:sz w:val="16"/>
          <w:szCs w:val="16"/>
        </w:rPr>
        <w:tab/>
      </w:r>
      <w:r w:rsidRPr="00825156">
        <w:rPr>
          <w:rFonts w:ascii="Arial" w:hAnsi="Arial"/>
          <w:sz w:val="16"/>
          <w:szCs w:val="16"/>
        </w:rPr>
        <w:tab/>
      </w:r>
      <w:r w:rsidRPr="00825156">
        <w:rPr>
          <w:rFonts w:ascii="Arial" w:hAnsi="Arial"/>
          <w:sz w:val="16"/>
          <w:szCs w:val="16"/>
        </w:rPr>
        <w:tab/>
      </w:r>
      <w:r w:rsidRPr="00825156">
        <w:rPr>
          <w:rFonts w:ascii="Arial" w:hAnsi="Arial"/>
          <w:sz w:val="16"/>
          <w:szCs w:val="16"/>
        </w:rPr>
        <w:tab/>
      </w:r>
      <w:r w:rsidRPr="00825156">
        <w:rPr>
          <w:rFonts w:ascii="Arial" w:hAnsi="Arial"/>
          <w:sz w:val="16"/>
          <w:szCs w:val="16"/>
        </w:rPr>
        <w:tab/>
      </w:r>
      <w:r w:rsidRPr="00825156">
        <w:rPr>
          <w:rFonts w:ascii="Arial" w:hAnsi="Arial"/>
          <w:sz w:val="16"/>
          <w:szCs w:val="16"/>
        </w:rPr>
        <w:tab/>
      </w:r>
      <w:r w:rsidRPr="00825156">
        <w:rPr>
          <w:rFonts w:ascii="Arial" w:hAnsi="Arial"/>
          <w:sz w:val="16"/>
          <w:szCs w:val="16"/>
        </w:rPr>
        <w:tab/>
        <w:t>......................................................................</w:t>
      </w:r>
    </w:p>
    <w:p w:rsidR="00AD6106" w:rsidRPr="00825156" w:rsidRDefault="00AD6106" w:rsidP="00AD6106">
      <w:pPr>
        <w:ind w:left="4956" w:firstLine="708"/>
        <w:rPr>
          <w:rFonts w:ascii="Arial" w:hAnsi="Arial"/>
          <w:sz w:val="16"/>
          <w:szCs w:val="16"/>
        </w:rPr>
      </w:pPr>
      <w:r w:rsidRPr="00825156">
        <w:rPr>
          <w:rFonts w:ascii="Arial" w:hAnsi="Arial"/>
          <w:sz w:val="16"/>
          <w:szCs w:val="16"/>
        </w:rPr>
        <w:t>podpis i pieczęć</w:t>
      </w:r>
    </w:p>
    <w:p w:rsidR="00AD6106" w:rsidRPr="00825156" w:rsidRDefault="00AD6106" w:rsidP="00AD6106">
      <w:pPr>
        <w:rPr>
          <w:rFonts w:ascii="Arial" w:hAnsi="Arial"/>
          <w:sz w:val="8"/>
          <w:szCs w:val="8"/>
        </w:rPr>
      </w:pPr>
    </w:p>
    <w:p w:rsidR="00AD6106" w:rsidRPr="00825156" w:rsidRDefault="00AD6106" w:rsidP="00AD6106">
      <w:pPr>
        <w:ind w:left="2124" w:firstLine="708"/>
        <w:rPr>
          <w:rFonts w:ascii="Arial" w:hAnsi="Arial"/>
          <w:sz w:val="16"/>
          <w:szCs w:val="16"/>
        </w:rPr>
      </w:pPr>
      <w:r w:rsidRPr="00825156">
        <w:rPr>
          <w:rFonts w:ascii="Arial" w:hAnsi="Arial"/>
          <w:sz w:val="16"/>
          <w:szCs w:val="16"/>
        </w:rPr>
        <w:t xml:space="preserve">          osoby /osób, uprawnionej /nych do składania oświadczeń woli w imieniu wnioskodawcy</w:t>
      </w:r>
    </w:p>
    <w:p w:rsidR="00AD6106" w:rsidRPr="00825156" w:rsidRDefault="00AD6106" w:rsidP="00AD6106">
      <w:pPr>
        <w:rPr>
          <w:sz w:val="16"/>
          <w:szCs w:val="16"/>
        </w:rPr>
      </w:pPr>
    </w:p>
    <w:p w:rsidR="00825156" w:rsidRPr="00825156" w:rsidRDefault="00825156" w:rsidP="00825156">
      <w:pPr>
        <w:jc w:val="both"/>
        <w:rPr>
          <w:rFonts w:ascii="Arial" w:hAnsi="Arial"/>
          <w:sz w:val="18"/>
          <w:szCs w:val="18"/>
        </w:rPr>
      </w:pPr>
      <w:r w:rsidRPr="00825156">
        <w:rPr>
          <w:rFonts w:ascii="Arial" w:hAnsi="Arial"/>
          <w:sz w:val="18"/>
          <w:szCs w:val="18"/>
        </w:rPr>
        <w:t>ENGIE EC Słupsk Sp. z o.o. jako administrato</w:t>
      </w:r>
      <w:r w:rsidR="00E95C58">
        <w:rPr>
          <w:rFonts w:ascii="Arial" w:hAnsi="Arial"/>
          <w:sz w:val="18"/>
          <w:szCs w:val="18"/>
        </w:rPr>
        <w:t>r przekazanych danych osobowych informuje,</w:t>
      </w:r>
      <w:r w:rsidRPr="00825156">
        <w:rPr>
          <w:rFonts w:ascii="Arial" w:hAnsi="Arial"/>
          <w:sz w:val="18"/>
          <w:szCs w:val="18"/>
        </w:rPr>
        <w:t xml:space="preserve"> że dane osobowe nie będą przez Spółkę: poddawane profilowaniu (tj. nie będą przetwarzane w formie zautomatyzowanej), przetwarzane w celu podejmowania decyzji opartych wyłącznie na zautomatyzowanym przetwarzaniu w tym profilowaniu, nie będą przekazywane do państwa trzeciego (poza Europejski Obszar Gospodarczy) oraz do organizacji międzynarodowych.</w:t>
      </w:r>
    </w:p>
    <w:p w:rsidR="00825156" w:rsidRPr="00825156" w:rsidRDefault="00825156">
      <w:pPr>
        <w:spacing w:after="160" w:line="259" w:lineRule="auto"/>
        <w:rPr>
          <w:rFonts w:ascii="Arial" w:hAnsi="Arial"/>
          <w:b/>
          <w:sz w:val="28"/>
        </w:rPr>
      </w:pPr>
      <w:r w:rsidRPr="00825156">
        <w:br w:type="page"/>
      </w:r>
    </w:p>
    <w:p w:rsidR="00AD6106" w:rsidRDefault="00AD6106" w:rsidP="00AD6106">
      <w:pPr>
        <w:pStyle w:val="Nagwek6"/>
      </w:pPr>
    </w:p>
    <w:p w:rsidR="00AD6106" w:rsidRDefault="00AD6106" w:rsidP="00AD6106">
      <w:pPr>
        <w:pStyle w:val="Nagwek6"/>
      </w:pPr>
    </w:p>
    <w:p w:rsidR="00AD6106" w:rsidRDefault="00AD6106" w:rsidP="00AD6106">
      <w:pPr>
        <w:pStyle w:val="Nagwek6"/>
      </w:pPr>
    </w:p>
    <w:p w:rsidR="00AD6106" w:rsidRDefault="00AD6106" w:rsidP="00AD6106">
      <w:pPr>
        <w:pStyle w:val="Nagwek6"/>
      </w:pPr>
    </w:p>
    <w:p w:rsidR="00AD6106" w:rsidRDefault="00AD6106" w:rsidP="00AD6106">
      <w:pPr>
        <w:pStyle w:val="Nagwek6"/>
      </w:pPr>
      <w:r>
        <w:t>UPOWAŻNIENIE WNIOSKODAWCY</w:t>
      </w:r>
    </w:p>
    <w:p w:rsidR="00AD6106" w:rsidRDefault="00AD6106" w:rsidP="00AD6106"/>
    <w:p w:rsidR="00AD6106" w:rsidRDefault="00AD6106" w:rsidP="00AD6106">
      <w:pPr>
        <w:ind w:left="708" w:hanging="708"/>
        <w:jc w:val="both"/>
        <w:rPr>
          <w:rFonts w:ascii="Arial" w:hAnsi="Arial"/>
          <w:sz w:val="22"/>
        </w:rPr>
      </w:pPr>
    </w:p>
    <w:p w:rsidR="00AD6106" w:rsidRDefault="00AD6106" w:rsidP="00AD6106">
      <w:pPr>
        <w:pStyle w:val="Tekstpodstawowy2"/>
      </w:pPr>
      <w:r>
        <w:t>Up</w:t>
      </w:r>
      <w:r w:rsidR="00140B2D">
        <w:t xml:space="preserve">oważniam niżej wymienioną </w:t>
      </w:r>
      <w:sdt>
        <w:sdtPr>
          <w:id w:val="1383831832"/>
          <w:placeholder>
            <w:docPart w:val="1D25617DF66C4FC0BCDDDA05C07A88AD"/>
          </w:placeholder>
          <w:showingPlcHdr/>
          <w:dropDownList>
            <w:listItem w:value="Wybierz element."/>
            <w:listItem w:displayText="osobę" w:value="osobę"/>
            <w:listItem w:displayText="instytucję" w:value="instytucję"/>
          </w:dropDownList>
        </w:sdtPr>
        <w:sdtEndPr/>
        <w:sdtContent>
          <w:r w:rsidR="002B3B16" w:rsidRPr="002B3B16">
            <w:rPr>
              <w:rStyle w:val="Tekstzastpczy"/>
              <w:rFonts w:eastAsiaTheme="minorHAnsi"/>
            </w:rPr>
            <w:t>osoba/instytucja</w:t>
          </w:r>
        </w:sdtContent>
      </w:sdt>
      <w:r w:rsidR="00140B2D">
        <w:t xml:space="preserve"> </w:t>
      </w:r>
      <w:r>
        <w:t xml:space="preserve">do prowadzenia w </w:t>
      </w:r>
      <w:r w:rsidR="00140B2D">
        <w:t>moim imieniu spraw związanych z </w:t>
      </w:r>
      <w:r>
        <w:t>przyłączeniem do sieci ciepłowniczej obiektu.</w:t>
      </w:r>
    </w:p>
    <w:p w:rsidR="00AD6106" w:rsidRDefault="00AD6106" w:rsidP="00AD6106">
      <w:pPr>
        <w:ind w:left="708" w:hanging="708"/>
        <w:rPr>
          <w:rFonts w:ascii="Arial" w:hAnsi="Arial"/>
          <w:sz w:val="22"/>
        </w:rPr>
      </w:pP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"/>
        <w:gridCol w:w="4385"/>
        <w:gridCol w:w="291"/>
        <w:gridCol w:w="1977"/>
        <w:gridCol w:w="284"/>
        <w:gridCol w:w="2553"/>
      </w:tblGrid>
      <w:tr w:rsidR="00AD6106" w:rsidTr="00F95DE3">
        <w:trPr>
          <w:trHeight w:val="333"/>
        </w:trPr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6106" w:rsidRDefault="00AD6106" w:rsidP="002F5F4D">
            <w:pPr>
              <w:jc w:val="both"/>
              <w:rPr>
                <w:rFonts w:ascii="Arial" w:hAnsi="Arial"/>
                <w:sz w:val="6"/>
              </w:rPr>
            </w:pPr>
          </w:p>
          <w:sdt>
            <w:sdtPr>
              <w:rPr>
                <w:rFonts w:ascii="Arial" w:hAnsi="Arial"/>
              </w:rPr>
              <w:id w:val="-604651008"/>
              <w:placeholder>
                <w:docPart w:val="501462CE0DF44CF0B150A5F733A994DD"/>
              </w:placeholder>
              <w:showingPlcHdr/>
              <w:dropDownList>
                <w:listItem w:value="Wybierz element."/>
                <w:listItem w:displayText="Imię i Nazwisko" w:value="Imię i Nazwisko"/>
                <w:listItem w:displayText="Pełna nazwa firmy" w:value="Pełna nazwa firmy"/>
              </w:dropDownList>
            </w:sdtPr>
            <w:sdtEndPr/>
            <w:sdtContent>
              <w:p w:rsidR="00AD6106" w:rsidRDefault="002B3B16" w:rsidP="00AC1EC6">
                <w:pPr>
                  <w:jc w:val="both"/>
                  <w:rPr>
                    <w:rFonts w:ascii="Arial" w:hAnsi="Arial"/>
                    <w:sz w:val="1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Imię i Nazwisko/Nazwa instytucji</w:t>
                </w:r>
              </w:p>
            </w:sdtContent>
          </w:sdt>
        </w:tc>
      </w:tr>
      <w:tr w:rsidR="00F95DE3" w:rsidTr="00AC1EC6">
        <w:trPr>
          <w:trHeight w:val="510"/>
        </w:trPr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F95DE3" w:rsidRPr="00F95DE3" w:rsidRDefault="00AC1EC6" w:rsidP="00AC1EC6">
            <w:pPr>
              <w:rPr>
                <w:rFonts w:ascii="Arial" w:hAnsi="Arial"/>
              </w:rPr>
            </w:pPr>
            <w:r w:rsidRPr="00AC1EC6">
              <w:rPr>
                <w:rFonts w:ascii="Arial" w:hAnsi="Arial"/>
                <w:sz w:val="10"/>
              </w:rPr>
              <w:t>01</w:t>
            </w:r>
          </w:p>
        </w:tc>
        <w:sdt>
          <w:sdtPr>
            <w:rPr>
              <w:rFonts w:ascii="Arial" w:hAnsi="Arial"/>
              <w:sz w:val="22"/>
            </w:rPr>
            <w:id w:val="539868196"/>
            <w:placeholder>
              <w:docPart w:val="C86EAB8881EE47B2BCED818A14B982A3"/>
            </w:placeholder>
            <w:showingPlcHdr/>
            <w:text/>
          </w:sdtPr>
          <w:sdtEndPr/>
          <w:sdtContent>
            <w:tc>
              <w:tcPr>
                <w:tcW w:w="9490" w:type="dxa"/>
                <w:gridSpan w:val="5"/>
                <w:tcBorders>
                  <w:left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Pr="00AC1EC6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Kliknij tutaj, aby wprowadzić tekst.</w:t>
                </w:r>
              </w:p>
            </w:tc>
          </w:sdtContent>
        </w:sdt>
      </w:tr>
      <w:tr w:rsidR="00F95DE3" w:rsidTr="00AC1EC6">
        <w:trPr>
          <w:trHeight w:val="281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F95DE3" w:rsidRDefault="00F95DE3" w:rsidP="00F95DE3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Kod pocztowy</w:t>
            </w:r>
          </w:p>
        </w:tc>
        <w:tc>
          <w:tcPr>
            <w:tcW w:w="51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8C4728" w:rsidRDefault="00F95DE3" w:rsidP="00F95DE3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</w:rPr>
              <w:t>Miejscowość</w:t>
            </w:r>
          </w:p>
        </w:tc>
      </w:tr>
      <w:tr w:rsidR="00F95DE3" w:rsidTr="00AC1EC6">
        <w:trPr>
          <w:trHeight w:val="507"/>
        </w:trPr>
        <w:tc>
          <w:tcPr>
            <w:tcW w:w="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95DE3" w:rsidRDefault="00AC1EC6" w:rsidP="00AC1EC6">
            <w:pPr>
              <w:rPr>
                <w:rFonts w:ascii="Arial" w:hAnsi="Arial"/>
              </w:rPr>
            </w:pPr>
            <w:r>
              <w:rPr>
                <w:rFonts w:ascii="Arial" w:hAnsi="Arial"/>
                <w:sz w:val="10"/>
              </w:rPr>
              <w:t>02</w:t>
            </w:r>
          </w:p>
        </w:tc>
        <w:sdt>
          <w:sdtPr>
            <w:rPr>
              <w:rFonts w:ascii="Arial" w:hAnsi="Arial"/>
              <w:sz w:val="22"/>
            </w:rPr>
            <w:id w:val="276234966"/>
            <w:placeholder>
              <w:docPart w:val="59493E9203C24F359A4AB95B2AB41A77"/>
            </w:placeholder>
            <w:showingPlcHdr/>
            <w:text/>
          </w:sdtPr>
          <w:sdtEndPr/>
          <w:sdtContent>
            <w:tc>
              <w:tcPr>
                <w:tcW w:w="4385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Kod pocztowy</w:t>
                </w:r>
              </w:p>
            </w:tc>
          </w:sdtContent>
        </w:sdt>
        <w:tc>
          <w:tcPr>
            <w:tcW w:w="2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F95DE3" w:rsidRPr="00AC1EC6" w:rsidRDefault="00AC1EC6" w:rsidP="00AC1EC6">
            <w:pPr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03</w:t>
            </w:r>
          </w:p>
        </w:tc>
        <w:sdt>
          <w:sdtPr>
            <w:rPr>
              <w:rFonts w:ascii="Arial" w:hAnsi="Arial"/>
              <w:sz w:val="22"/>
            </w:rPr>
            <w:id w:val="129992109"/>
            <w:placeholder>
              <w:docPart w:val="6FC1523735734486BCDB4F21866B865D"/>
            </w:placeholder>
            <w:showingPlcHdr/>
            <w:text/>
          </w:sdtPr>
          <w:sdtEndPr/>
          <w:sdtContent>
            <w:tc>
              <w:tcPr>
                <w:tcW w:w="4814" w:type="dxa"/>
                <w:gridSpan w:val="3"/>
                <w:tcBorders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Nazwa miejscowości</w:t>
                </w:r>
              </w:p>
            </w:tc>
          </w:sdtContent>
        </w:sdt>
      </w:tr>
      <w:tr w:rsidR="00F95DE3" w:rsidTr="00AC1EC6">
        <w:trPr>
          <w:trHeight w:val="247"/>
        </w:trPr>
        <w:tc>
          <w:tcPr>
            <w:tcW w:w="467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8C4728" w:rsidRDefault="00F95DE3" w:rsidP="00F95DE3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</w:rPr>
              <w:t>Ulica</w:t>
            </w:r>
          </w:p>
        </w:tc>
        <w:tc>
          <w:tcPr>
            <w:tcW w:w="51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8C4728" w:rsidRDefault="00F95DE3" w:rsidP="00F95DE3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</w:rPr>
              <w:t>Nr nieruchomości</w:t>
            </w:r>
          </w:p>
        </w:tc>
      </w:tr>
      <w:tr w:rsidR="00F95DE3" w:rsidTr="00AC1EC6">
        <w:trPr>
          <w:trHeight w:val="541"/>
        </w:trPr>
        <w:tc>
          <w:tcPr>
            <w:tcW w:w="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95DE3" w:rsidRDefault="00AC1EC6" w:rsidP="00AC1EC6">
            <w:pPr>
              <w:rPr>
                <w:rFonts w:ascii="Arial" w:hAnsi="Arial"/>
              </w:rPr>
            </w:pPr>
            <w:r>
              <w:rPr>
                <w:rFonts w:ascii="Arial" w:hAnsi="Arial"/>
                <w:sz w:val="10"/>
              </w:rPr>
              <w:t>04</w:t>
            </w:r>
          </w:p>
        </w:tc>
        <w:sdt>
          <w:sdtPr>
            <w:rPr>
              <w:rFonts w:ascii="Arial" w:hAnsi="Arial"/>
              <w:sz w:val="22"/>
            </w:rPr>
            <w:id w:val="1212993264"/>
            <w:placeholder>
              <w:docPart w:val="B694DD8A004B4BF3BE7932CE9BC9109D"/>
            </w:placeholder>
            <w:showingPlcHdr/>
            <w:text/>
          </w:sdtPr>
          <w:sdtEndPr/>
          <w:sdtContent>
            <w:tc>
              <w:tcPr>
                <w:tcW w:w="4385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Nazwa ulicy</w:t>
                </w:r>
              </w:p>
            </w:tc>
          </w:sdtContent>
        </w:sdt>
        <w:tc>
          <w:tcPr>
            <w:tcW w:w="2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95DE3" w:rsidRPr="00AC1EC6" w:rsidRDefault="00AC1EC6" w:rsidP="00AC1EC6">
            <w:pPr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05</w:t>
            </w:r>
          </w:p>
        </w:tc>
        <w:sdt>
          <w:sdtPr>
            <w:rPr>
              <w:rFonts w:ascii="Arial" w:hAnsi="Arial"/>
              <w:sz w:val="22"/>
            </w:rPr>
            <w:id w:val="-1819568938"/>
            <w:placeholder>
              <w:docPart w:val="AF0BD14002B24A99AF5F5F185D708901"/>
            </w:placeholder>
            <w:showingPlcHdr/>
            <w:text/>
          </w:sdtPr>
          <w:sdtEndPr/>
          <w:sdtContent>
            <w:tc>
              <w:tcPr>
                <w:tcW w:w="4814" w:type="dxa"/>
                <w:gridSpan w:val="3"/>
                <w:tcBorders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nieruchomości</w:t>
                </w:r>
              </w:p>
            </w:tc>
          </w:sdtContent>
        </w:sdt>
      </w:tr>
      <w:tr w:rsidR="00F95DE3" w:rsidTr="00AC1EC6">
        <w:trPr>
          <w:trHeight w:val="311"/>
        </w:trPr>
        <w:tc>
          <w:tcPr>
            <w:tcW w:w="467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8C4728" w:rsidRDefault="00F95DE3" w:rsidP="00F95DE3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</w:rPr>
              <w:t>Telefon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8C4728" w:rsidRDefault="00F95DE3" w:rsidP="00F95DE3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</w:rPr>
              <w:t>Faks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DE3" w:rsidRPr="008C4728" w:rsidRDefault="00F95DE3" w:rsidP="00F95DE3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</w:rPr>
              <w:t>E-mail</w:t>
            </w:r>
          </w:p>
        </w:tc>
      </w:tr>
      <w:tr w:rsidR="00AC1EC6" w:rsidTr="00AC1EC6">
        <w:trPr>
          <w:trHeight w:val="484"/>
        </w:trPr>
        <w:tc>
          <w:tcPr>
            <w:tcW w:w="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95DE3" w:rsidRDefault="00AC1EC6" w:rsidP="00AC1EC6">
            <w:pPr>
              <w:rPr>
                <w:rFonts w:ascii="Arial" w:hAnsi="Arial"/>
              </w:rPr>
            </w:pPr>
            <w:r>
              <w:rPr>
                <w:rFonts w:ascii="Arial" w:hAnsi="Arial"/>
                <w:sz w:val="10"/>
              </w:rPr>
              <w:t>06</w:t>
            </w:r>
          </w:p>
        </w:tc>
        <w:sdt>
          <w:sdtPr>
            <w:rPr>
              <w:rFonts w:ascii="Arial" w:hAnsi="Arial"/>
              <w:sz w:val="22"/>
            </w:rPr>
            <w:id w:val="-226998227"/>
            <w:placeholder>
              <w:docPart w:val="C9CE7777BE404DDD94816D32D7A5D7A6"/>
            </w:placeholder>
            <w:showingPlcHdr/>
          </w:sdtPr>
          <w:sdtEndPr/>
          <w:sdtContent>
            <w:tc>
              <w:tcPr>
                <w:tcW w:w="4385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telefonu</w:t>
                </w:r>
              </w:p>
            </w:tc>
          </w:sdtContent>
        </w:sdt>
        <w:tc>
          <w:tcPr>
            <w:tcW w:w="2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95DE3" w:rsidRPr="00AC1EC6" w:rsidRDefault="00AC1EC6" w:rsidP="00AC1EC6">
            <w:pPr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07</w:t>
            </w:r>
          </w:p>
        </w:tc>
        <w:sdt>
          <w:sdtPr>
            <w:rPr>
              <w:rFonts w:ascii="Arial" w:hAnsi="Arial"/>
              <w:sz w:val="22"/>
            </w:rPr>
            <w:id w:val="232984548"/>
            <w:placeholder>
              <w:docPart w:val="0869A234A6AD49199C267410A7767E2B"/>
            </w:placeholder>
            <w:showingPlcHdr/>
            <w:text/>
          </w:sdtPr>
          <w:sdtEndPr/>
          <w:sdtContent>
            <w:tc>
              <w:tcPr>
                <w:tcW w:w="1977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Numer fax</w:t>
                </w:r>
              </w:p>
            </w:tc>
          </w:sdtContent>
        </w:sdt>
        <w:tc>
          <w:tcPr>
            <w:tcW w:w="2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95DE3" w:rsidRPr="00AC1EC6" w:rsidRDefault="00AC1EC6" w:rsidP="00AC1EC6">
            <w:pPr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t>08</w:t>
            </w:r>
          </w:p>
        </w:tc>
        <w:sdt>
          <w:sdtPr>
            <w:rPr>
              <w:rFonts w:ascii="Arial" w:hAnsi="Arial"/>
              <w:sz w:val="22"/>
            </w:rPr>
            <w:id w:val="717403638"/>
            <w:placeholder>
              <w:docPart w:val="577628F5F7D7430CA4E5E4ED1B9D37BA"/>
            </w:placeholder>
            <w:showingPlcHdr/>
            <w:text/>
          </w:sdtPr>
          <w:sdtEndPr/>
          <w:sdtContent>
            <w:tc>
              <w:tcPr>
                <w:tcW w:w="2553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95DE3" w:rsidRDefault="002B3B16" w:rsidP="002B3B16">
                <w:pPr>
                  <w:jc w:val="center"/>
                  <w:rPr>
                    <w:rFonts w:ascii="Arial" w:hAnsi="Arial"/>
                    <w:sz w:val="22"/>
                  </w:rPr>
                </w:pPr>
                <w:r w:rsidRPr="002B3B16">
                  <w:rPr>
                    <w:rStyle w:val="Tekstzastpczy"/>
                    <w:rFonts w:eastAsiaTheme="minorHAnsi"/>
                  </w:rPr>
                  <w:t>Adres email</w:t>
                </w:r>
              </w:p>
            </w:tc>
          </w:sdtContent>
        </w:sdt>
      </w:tr>
    </w:tbl>
    <w:p w:rsidR="00AD6106" w:rsidRDefault="00AD6106" w:rsidP="00AD6106">
      <w:pPr>
        <w:ind w:left="708" w:hanging="708"/>
        <w:rPr>
          <w:rFonts w:ascii="Arial" w:hAnsi="Arial"/>
          <w:sz w:val="22"/>
        </w:rPr>
      </w:pPr>
    </w:p>
    <w:p w:rsidR="00AD6106" w:rsidRDefault="00AD6106" w:rsidP="00AD6106">
      <w:pPr>
        <w:ind w:left="708" w:hanging="708"/>
        <w:rPr>
          <w:rFonts w:ascii="Arial" w:hAnsi="Arial"/>
          <w:sz w:val="22"/>
        </w:rPr>
      </w:pPr>
    </w:p>
    <w:p w:rsidR="00AD6106" w:rsidRDefault="00AD6106" w:rsidP="00AD6106">
      <w:pPr>
        <w:ind w:left="708" w:hanging="708"/>
        <w:rPr>
          <w:rFonts w:ascii="Arial" w:hAnsi="Arial"/>
          <w:sz w:val="22"/>
        </w:rPr>
      </w:pPr>
    </w:p>
    <w:p w:rsidR="00AD6106" w:rsidRDefault="00AD6106" w:rsidP="00AD6106">
      <w:pPr>
        <w:ind w:left="708" w:hanging="708"/>
        <w:rPr>
          <w:rFonts w:ascii="Arial" w:hAnsi="Arial"/>
          <w:sz w:val="22"/>
        </w:rPr>
      </w:pPr>
    </w:p>
    <w:p w:rsidR="00AD6106" w:rsidRDefault="00AD6106" w:rsidP="00AD6106">
      <w:pPr>
        <w:rPr>
          <w:rFonts w:ascii="Arial" w:hAnsi="Arial"/>
          <w:sz w:val="22"/>
        </w:rPr>
      </w:pPr>
    </w:p>
    <w:p w:rsidR="00AD6106" w:rsidRDefault="00AD6106" w:rsidP="00AD6106">
      <w:pPr>
        <w:rPr>
          <w:rFonts w:ascii="Arial" w:hAnsi="Arial"/>
          <w:sz w:val="22"/>
        </w:rPr>
      </w:pPr>
    </w:p>
    <w:p w:rsidR="00AD6106" w:rsidRDefault="00AD6106" w:rsidP="00AD610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......................................................................</w:t>
      </w:r>
    </w:p>
    <w:p w:rsidR="00AD6106" w:rsidRPr="00D975E7" w:rsidRDefault="00AD6106" w:rsidP="00AD6106">
      <w:pPr>
        <w:ind w:left="4956" w:firstLine="708"/>
        <w:rPr>
          <w:rFonts w:ascii="Arial" w:hAnsi="Arial"/>
          <w:sz w:val="16"/>
          <w:szCs w:val="16"/>
        </w:rPr>
      </w:pPr>
      <w:r w:rsidRPr="00D975E7">
        <w:rPr>
          <w:rFonts w:ascii="Arial" w:hAnsi="Arial"/>
          <w:sz w:val="16"/>
          <w:szCs w:val="16"/>
        </w:rPr>
        <w:t>podpis i pieczęć</w:t>
      </w:r>
    </w:p>
    <w:p w:rsidR="00AD6106" w:rsidRPr="00D975E7" w:rsidRDefault="00AD6106" w:rsidP="00AD6106">
      <w:pPr>
        <w:rPr>
          <w:rFonts w:ascii="Arial" w:hAnsi="Arial"/>
          <w:sz w:val="16"/>
          <w:szCs w:val="16"/>
        </w:rPr>
      </w:pPr>
    </w:p>
    <w:p w:rsidR="00AD6106" w:rsidRPr="00D975E7" w:rsidRDefault="00AD6106" w:rsidP="00AD6106">
      <w:pPr>
        <w:ind w:left="2832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        </w:t>
      </w:r>
      <w:r w:rsidRPr="00D975E7">
        <w:rPr>
          <w:rFonts w:ascii="Arial" w:hAnsi="Arial"/>
          <w:sz w:val="16"/>
          <w:szCs w:val="16"/>
        </w:rPr>
        <w:t>osoby /osób, uprawnionej /nych do składania oświadczeń woli w imieniu wnioskodawcy</w:t>
      </w:r>
    </w:p>
    <w:p w:rsidR="00AD6106" w:rsidRDefault="00AD6106" w:rsidP="00AD6106">
      <w:pPr>
        <w:ind w:left="708" w:hanging="708"/>
        <w:rPr>
          <w:rFonts w:ascii="Arial" w:hAnsi="Arial"/>
          <w:sz w:val="22"/>
        </w:rPr>
      </w:pPr>
    </w:p>
    <w:p w:rsidR="00AD6106" w:rsidRDefault="00AD6106" w:rsidP="00AD6106"/>
    <w:p w:rsidR="00AD6106" w:rsidRDefault="00AD6106" w:rsidP="00AD6106"/>
    <w:p w:rsidR="004A09EA" w:rsidRDefault="004A09EA"/>
    <w:sectPr w:rsidR="004A09EA" w:rsidSect="007E2C02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839" w:right="926" w:bottom="1276" w:left="1418" w:header="709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F7E" w:rsidRDefault="003A0F7E" w:rsidP="00AD6106">
      <w:r>
        <w:separator/>
      </w:r>
    </w:p>
  </w:endnote>
  <w:endnote w:type="continuationSeparator" w:id="0">
    <w:p w:rsidR="003A0F7E" w:rsidRDefault="003A0F7E" w:rsidP="00AD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5E7" w:rsidRDefault="00E45A88" w:rsidP="009D376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975E7" w:rsidRDefault="003A0F7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5E7" w:rsidRDefault="00E45A88" w:rsidP="009D376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95C58">
      <w:rPr>
        <w:rStyle w:val="Numerstrony"/>
        <w:noProof/>
      </w:rPr>
      <w:t>4</w:t>
    </w:r>
    <w:r>
      <w:rPr>
        <w:rStyle w:val="Numerstrony"/>
      </w:rPr>
      <w:fldChar w:fldCharType="end"/>
    </w:r>
  </w:p>
  <w:p w:rsidR="00D975E7" w:rsidRDefault="003A0F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F7E" w:rsidRDefault="003A0F7E" w:rsidP="00AD6106">
      <w:r>
        <w:separator/>
      </w:r>
    </w:p>
  </w:footnote>
  <w:footnote w:type="continuationSeparator" w:id="0">
    <w:p w:rsidR="003A0F7E" w:rsidRDefault="003A0F7E" w:rsidP="00AD6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5E7" w:rsidRPr="009D376F" w:rsidRDefault="00E45A88" w:rsidP="009D376F">
    <w:pPr>
      <w:pStyle w:val="Nagwek"/>
      <w:jc w:val="right"/>
    </w:pPr>
    <w:r>
      <w:rPr>
        <w:rFonts w:ascii="Arial" w:hAnsi="Arial"/>
        <w:color w:val="0000FF"/>
        <w:sz w:val="16"/>
      </w:rPr>
      <w:t xml:space="preserve">      </w:t>
    </w:r>
    <w:r w:rsidRPr="00AB7BFD">
      <w:rPr>
        <w:rFonts w:ascii="Arial" w:hAnsi="Arial"/>
        <w:color w:val="5B9BD5" w:themeColor="accent1"/>
        <w:sz w:val="16"/>
      </w:rPr>
      <w:t>Wniosek WP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C02" w:rsidRDefault="00AD6106" w:rsidP="007E2C02">
    <w:pPr>
      <w:jc w:val="right"/>
      <w:rPr>
        <w:rFonts w:ascii="Arial" w:hAnsi="Arial"/>
      </w:rPr>
    </w:pPr>
    <w:r w:rsidRPr="00214FEA">
      <w:rPr>
        <w:noProof/>
        <w:sz w:val="24"/>
        <w:szCs w:val="24"/>
      </w:rPr>
      <w:drawing>
        <wp:inline distT="0" distB="0" distL="0" distR="0">
          <wp:extent cx="1836420" cy="1031240"/>
          <wp:effectExtent l="0" t="0" r="0" b="0"/>
          <wp:docPr id="2" name="Obraz 2" descr="ENGIE_logotype_gradient_BLU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GIE_logotype_gradient_BLU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45A88">
      <w:rPr>
        <w:noProof/>
      </w:rPr>
      <w:tab/>
    </w:r>
    <w:r w:rsidR="00E45A88">
      <w:rPr>
        <w:noProof/>
      </w:rPr>
      <w:tab/>
    </w:r>
    <w:r w:rsidR="00E45A88">
      <w:rPr>
        <w:noProof/>
      </w:rPr>
      <w:tab/>
    </w:r>
    <w:r w:rsidR="00E45A88">
      <w:rPr>
        <w:noProof/>
      </w:rPr>
      <w:tab/>
    </w:r>
    <w:r w:rsidR="00E45A88">
      <w:rPr>
        <w:noProof/>
      </w:rPr>
      <w:tab/>
    </w:r>
    <w:r w:rsidR="00E45A88">
      <w:rPr>
        <w:rFonts w:ascii="Arial" w:hAnsi="Arial"/>
      </w:rPr>
      <w:t xml:space="preserve">Data </w:t>
    </w:r>
    <w:r w:rsidR="00514810">
      <w:rPr>
        <w:rFonts w:ascii="Arial" w:hAnsi="Arial"/>
      </w:rPr>
      <w:fldChar w:fldCharType="begin"/>
    </w:r>
    <w:r w:rsidR="00514810">
      <w:rPr>
        <w:rFonts w:ascii="Arial" w:hAnsi="Arial"/>
      </w:rPr>
      <w:instrText xml:space="preserve"> TIME \@ "yyyy-MM-dd" </w:instrText>
    </w:r>
    <w:r w:rsidR="00514810">
      <w:rPr>
        <w:rFonts w:ascii="Arial" w:hAnsi="Arial"/>
      </w:rPr>
      <w:fldChar w:fldCharType="separate"/>
    </w:r>
    <w:r w:rsidR="00E95C58">
      <w:rPr>
        <w:rFonts w:ascii="Arial" w:hAnsi="Arial"/>
        <w:noProof/>
      </w:rPr>
      <w:t>2018-09-14</w:t>
    </w:r>
    <w:r w:rsidR="00514810">
      <w:rPr>
        <w:rFonts w:ascii="Arial" w:hAnsi="Arial"/>
      </w:rPr>
      <w:fldChar w:fldCharType="end"/>
    </w:r>
  </w:p>
  <w:p w:rsidR="00D975E7" w:rsidRDefault="003A0F7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A565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9501018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39187CD9"/>
    <w:multiLevelType w:val="multilevel"/>
    <w:tmpl w:val="1B2242F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4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</w:lvl>
  </w:abstractNum>
  <w:abstractNum w:abstractNumId="3" w15:restartNumberingAfterBreak="0">
    <w:nsid w:val="3936158B"/>
    <w:multiLevelType w:val="multilevel"/>
    <w:tmpl w:val="5526F726"/>
    <w:lvl w:ilvl="0">
      <w:start w:val="1"/>
      <w:numFmt w:val="bullet"/>
      <w:lvlText w:val=""/>
      <w:lvlJc w:val="left"/>
      <w:pPr>
        <w:ind w:left="768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88" w:hanging="360"/>
      </w:pPr>
    </w:lvl>
    <w:lvl w:ilvl="2">
      <w:start w:val="1"/>
      <w:numFmt w:val="lowerRoman"/>
      <w:lvlText w:val="%3."/>
      <w:lvlJc w:val="right"/>
      <w:pPr>
        <w:ind w:left="2208" w:hanging="180"/>
      </w:pPr>
    </w:lvl>
    <w:lvl w:ilvl="3">
      <w:start w:val="1"/>
      <w:numFmt w:val="decimal"/>
      <w:lvlText w:val="%4."/>
      <w:lvlJc w:val="left"/>
      <w:pPr>
        <w:ind w:left="2928" w:hanging="360"/>
      </w:pPr>
    </w:lvl>
    <w:lvl w:ilvl="4">
      <w:start w:val="1"/>
      <w:numFmt w:val="lowerLetter"/>
      <w:lvlText w:val="%5."/>
      <w:lvlJc w:val="left"/>
      <w:pPr>
        <w:ind w:left="3648" w:hanging="360"/>
      </w:pPr>
    </w:lvl>
    <w:lvl w:ilvl="5">
      <w:start w:val="1"/>
      <w:numFmt w:val="lowerRoman"/>
      <w:lvlText w:val="%6."/>
      <w:lvlJc w:val="right"/>
      <w:pPr>
        <w:ind w:left="4368" w:hanging="180"/>
      </w:pPr>
    </w:lvl>
    <w:lvl w:ilvl="6">
      <w:start w:val="1"/>
      <w:numFmt w:val="decimal"/>
      <w:lvlText w:val="%7."/>
      <w:lvlJc w:val="left"/>
      <w:pPr>
        <w:ind w:left="5088" w:hanging="360"/>
      </w:pPr>
    </w:lvl>
    <w:lvl w:ilvl="7">
      <w:start w:val="1"/>
      <w:numFmt w:val="lowerLetter"/>
      <w:lvlText w:val="%8."/>
      <w:lvlJc w:val="left"/>
      <w:pPr>
        <w:ind w:left="5808" w:hanging="360"/>
      </w:pPr>
    </w:lvl>
    <w:lvl w:ilvl="8">
      <w:start w:val="1"/>
      <w:numFmt w:val="lowerRoman"/>
      <w:lvlText w:val="%9."/>
      <w:lvlJc w:val="right"/>
      <w:pPr>
        <w:ind w:left="6528" w:hanging="180"/>
      </w:pPr>
    </w:lvl>
  </w:abstractNum>
  <w:abstractNum w:abstractNumId="4" w15:restartNumberingAfterBreak="0">
    <w:nsid w:val="4C384093"/>
    <w:multiLevelType w:val="hybridMultilevel"/>
    <w:tmpl w:val="87625DF4"/>
    <w:lvl w:ilvl="0" w:tplc="D84EBB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14EE9"/>
    <w:multiLevelType w:val="singleLevel"/>
    <w:tmpl w:val="3106141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6" w15:restartNumberingAfterBreak="0">
    <w:nsid w:val="5DF42C99"/>
    <w:multiLevelType w:val="multilevel"/>
    <w:tmpl w:val="54ACC4F6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4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</w:lvl>
  </w:abstractNum>
  <w:abstractNum w:abstractNumId="7" w15:restartNumberingAfterBreak="0">
    <w:nsid w:val="665768D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7DAF786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attachedTemplate r:id="rId1"/>
  <w:documentProtection w:edit="forms" w:formatting="1" w:enforcement="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156"/>
    <w:rsid w:val="00050424"/>
    <w:rsid w:val="000943F5"/>
    <w:rsid w:val="000D54FD"/>
    <w:rsid w:val="00140B2D"/>
    <w:rsid w:val="002B3B16"/>
    <w:rsid w:val="002B66EC"/>
    <w:rsid w:val="003646A7"/>
    <w:rsid w:val="003A0F7E"/>
    <w:rsid w:val="00411561"/>
    <w:rsid w:val="004A09EA"/>
    <w:rsid w:val="00514810"/>
    <w:rsid w:val="0058669C"/>
    <w:rsid w:val="005B7CEC"/>
    <w:rsid w:val="005C2EAB"/>
    <w:rsid w:val="0071424E"/>
    <w:rsid w:val="00825156"/>
    <w:rsid w:val="00946734"/>
    <w:rsid w:val="00A07A17"/>
    <w:rsid w:val="00AB7BFD"/>
    <w:rsid w:val="00AC1EC6"/>
    <w:rsid w:val="00AD6106"/>
    <w:rsid w:val="00B63350"/>
    <w:rsid w:val="00CA42AB"/>
    <w:rsid w:val="00CE345B"/>
    <w:rsid w:val="00DE3F47"/>
    <w:rsid w:val="00E45A88"/>
    <w:rsid w:val="00E95C58"/>
    <w:rsid w:val="00F95DE3"/>
    <w:rsid w:val="00FA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099F8F"/>
  <w15:chartTrackingRefBased/>
  <w15:docId w15:val="{93F6702E-33B7-4329-9FC6-B8F20EC13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61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D6106"/>
    <w:pPr>
      <w:keepNext/>
      <w:jc w:val="center"/>
      <w:outlineLvl w:val="4"/>
    </w:pPr>
    <w:rPr>
      <w:rFonts w:ascii="Arial" w:hAnsi="Arial"/>
      <w:sz w:val="32"/>
    </w:rPr>
  </w:style>
  <w:style w:type="paragraph" w:styleId="Nagwek6">
    <w:name w:val="heading 6"/>
    <w:basedOn w:val="Normalny"/>
    <w:next w:val="Normalny"/>
    <w:link w:val="Nagwek6Znak"/>
    <w:qFormat/>
    <w:rsid w:val="00AD6106"/>
    <w:pPr>
      <w:keepNext/>
      <w:ind w:left="708" w:hanging="708"/>
      <w:jc w:val="center"/>
      <w:outlineLvl w:val="5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AD6106"/>
    <w:rPr>
      <w:rFonts w:ascii="Arial" w:eastAsia="Times New Roman" w:hAnsi="Arial" w:cs="Times New Roman"/>
      <w:sz w:val="32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AD6106"/>
    <w:rPr>
      <w:rFonts w:ascii="Arial" w:eastAsia="Times New Roman" w:hAnsi="Arial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rsid w:val="00AD61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D61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D6106"/>
    <w:rPr>
      <w:rFonts w:ascii="Arial" w:hAnsi="Arial"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AD6106"/>
    <w:rPr>
      <w:rFonts w:ascii="Arial" w:eastAsia="Times New Roman" w:hAnsi="Arial" w:cs="Times New Roman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AD6106"/>
    <w:pPr>
      <w:jc w:val="both"/>
    </w:pPr>
    <w:rPr>
      <w:rFonts w:ascii="Arial" w:hAnsi="Arial"/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AD6106"/>
    <w:rPr>
      <w:rFonts w:ascii="Arial" w:eastAsia="Times New Roman" w:hAnsi="Arial" w:cs="Times New Roman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AD6106"/>
    <w:pPr>
      <w:jc w:val="both"/>
    </w:pPr>
    <w:rPr>
      <w:rFonts w:ascii="Arial" w:hAnsi="Arial"/>
    </w:rPr>
  </w:style>
  <w:style w:type="character" w:customStyle="1" w:styleId="Tekstpodstawowy3Znak">
    <w:name w:val="Tekst podstawowy 3 Znak"/>
    <w:basedOn w:val="Domylnaczcionkaakapitu"/>
    <w:link w:val="Tekstpodstawowy3"/>
    <w:rsid w:val="00AD6106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AD61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D61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AD6106"/>
  </w:style>
  <w:style w:type="character" w:styleId="Tekstzastpczy">
    <w:name w:val="Placeholder Text"/>
    <w:basedOn w:val="Domylnaczcionkaakapitu"/>
    <w:uiPriority w:val="99"/>
    <w:semiHidden/>
    <w:rsid w:val="00AD61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5640\Desktop\Wnioski%20przy&#322;&#261;czeniowe%20nowa%20wersja\Wniosek%20przy&#322;&#261;czeniowy%20formular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68EC5DD993414391ABAFD376236C2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DC5984-A4C4-492D-98B5-4426AADE67D8}"/>
      </w:docPartPr>
      <w:docPartBody>
        <w:p w:rsidR="004B31AE" w:rsidRDefault="00855025">
          <w:pPr>
            <w:pStyle w:val="6668EC5DD993414391ABAFD376236C26"/>
          </w:pPr>
          <w:r>
            <w:rPr>
              <w:rStyle w:val="Tekstzastpczy"/>
              <w:rFonts w:eastAsiaTheme="minorHAnsi"/>
            </w:rPr>
            <w:t>Adres obiektu</w:t>
          </w:r>
        </w:p>
      </w:docPartBody>
    </w:docPart>
    <w:docPart>
      <w:docPartPr>
        <w:name w:val="62FC15A483E74D59B9423FAB65DEB4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4407841-F1F5-488B-BA54-6A7864B541CD}"/>
      </w:docPartPr>
      <w:docPartBody>
        <w:p w:rsidR="004B31AE" w:rsidRDefault="00855025">
          <w:pPr>
            <w:pStyle w:val="62FC15A483E74D59B9423FAB65DEB4F5"/>
          </w:pPr>
          <w:r w:rsidRPr="002B3B16">
            <w:rPr>
              <w:rStyle w:val="Tekstzastpczy"/>
              <w:rFonts w:eastAsiaTheme="minorHAnsi"/>
            </w:rPr>
            <w:t>Pełna nazwa wnioskodawcy</w:t>
          </w:r>
        </w:p>
      </w:docPartBody>
    </w:docPart>
    <w:docPart>
      <w:docPartPr>
        <w:name w:val="BD2FD7803B874A178419B6B4D29B94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C9D919-FB5E-47B8-903B-3CB78A43C6B3}"/>
      </w:docPartPr>
      <w:docPartBody>
        <w:p w:rsidR="004B31AE" w:rsidRDefault="00855025">
          <w:pPr>
            <w:pStyle w:val="BD2FD7803B874A178419B6B4D29B9450"/>
          </w:pPr>
          <w:r w:rsidRPr="002B3B16">
            <w:rPr>
              <w:rStyle w:val="Tekstzastpczy"/>
              <w:rFonts w:eastAsiaTheme="minorHAnsi"/>
            </w:rPr>
            <w:t>Skrócona nazwa wnioskodawcy</w:t>
          </w:r>
        </w:p>
      </w:docPartBody>
    </w:docPart>
    <w:docPart>
      <w:docPartPr>
        <w:name w:val="7AD9C5FC8396492C9B3B33F224E107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E901D62-8A69-4476-9CFC-CF11B0C3FA59}"/>
      </w:docPartPr>
      <w:docPartBody>
        <w:p w:rsidR="004B31AE" w:rsidRDefault="00855025">
          <w:pPr>
            <w:pStyle w:val="7AD9C5FC8396492C9B3B33F224E1076D"/>
          </w:pPr>
          <w:r w:rsidRPr="002B3B16">
            <w:rPr>
              <w:rStyle w:val="Tekstzastpczy"/>
              <w:rFonts w:eastAsiaTheme="minorHAnsi"/>
            </w:rPr>
            <w:t>Kod pocztowy</w:t>
          </w:r>
        </w:p>
      </w:docPartBody>
    </w:docPart>
    <w:docPart>
      <w:docPartPr>
        <w:name w:val="B78C749D4DD7459BAA9D9E89A1A2797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E4A098-73FE-4187-AE01-2872FD790618}"/>
      </w:docPartPr>
      <w:docPartBody>
        <w:p w:rsidR="004B31AE" w:rsidRDefault="00855025">
          <w:pPr>
            <w:pStyle w:val="B78C749D4DD7459BAA9D9E89A1A2797B"/>
          </w:pPr>
          <w:r w:rsidRPr="002B3B16">
            <w:rPr>
              <w:rStyle w:val="Tekstzastpczy"/>
              <w:rFonts w:eastAsiaTheme="minorHAnsi"/>
            </w:rPr>
            <w:t>Miejscowość</w:t>
          </w:r>
        </w:p>
      </w:docPartBody>
    </w:docPart>
    <w:docPart>
      <w:docPartPr>
        <w:name w:val="C3092B7F2C9844ABA7BED8AF8153D3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2BA8A0-135F-4E42-B123-9B45DC91298B}"/>
      </w:docPartPr>
      <w:docPartBody>
        <w:p w:rsidR="004B31AE" w:rsidRDefault="00855025">
          <w:pPr>
            <w:pStyle w:val="C3092B7F2C9844ABA7BED8AF8153D3EF"/>
          </w:pPr>
          <w:r w:rsidRPr="002B3B16">
            <w:rPr>
              <w:rStyle w:val="Tekstzastpczy"/>
              <w:rFonts w:eastAsiaTheme="minorHAnsi"/>
            </w:rPr>
            <w:t>Poczta</w:t>
          </w:r>
        </w:p>
      </w:docPartBody>
    </w:docPart>
    <w:docPart>
      <w:docPartPr>
        <w:name w:val="880255C905F045AD9062B5AF6FC524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E0CB7E-8DEA-49C8-A03F-02D1B21F6904}"/>
      </w:docPartPr>
      <w:docPartBody>
        <w:p w:rsidR="004B31AE" w:rsidRDefault="00855025">
          <w:pPr>
            <w:pStyle w:val="880255C905F045AD9062B5AF6FC52425"/>
          </w:pPr>
          <w:r w:rsidRPr="002B3B16">
            <w:rPr>
              <w:rStyle w:val="Tekstzastpczy"/>
              <w:rFonts w:eastAsiaTheme="minorHAnsi"/>
            </w:rPr>
            <w:t>Nazwa ulicy</w:t>
          </w:r>
        </w:p>
      </w:docPartBody>
    </w:docPart>
    <w:docPart>
      <w:docPartPr>
        <w:name w:val="591FA12852C346DCBC751EEB809D78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712FA7-4059-439F-B56A-9BCD031BF61A}"/>
      </w:docPartPr>
      <w:docPartBody>
        <w:p w:rsidR="004B31AE" w:rsidRDefault="00855025">
          <w:pPr>
            <w:pStyle w:val="591FA12852C346DCBC751EEB809D78F2"/>
          </w:pPr>
          <w:r w:rsidRPr="002B3B16">
            <w:rPr>
              <w:rStyle w:val="Tekstzastpczy"/>
              <w:rFonts w:eastAsiaTheme="minorHAnsi"/>
            </w:rPr>
            <w:t>Nr nieruchomości</w:t>
          </w:r>
        </w:p>
      </w:docPartBody>
    </w:docPart>
    <w:docPart>
      <w:docPartPr>
        <w:name w:val="ABE8322DBF1340E78C2F9A821F7EBF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21083F-4A30-4AB4-85F4-00013FE6ED74}"/>
      </w:docPartPr>
      <w:docPartBody>
        <w:p w:rsidR="004B31AE" w:rsidRDefault="00855025">
          <w:pPr>
            <w:pStyle w:val="ABE8322DBF1340E78C2F9A821F7EBFBE"/>
          </w:pPr>
          <w:r w:rsidRPr="002B3B16">
            <w:rPr>
              <w:rStyle w:val="Tekstzastpczy"/>
              <w:rFonts w:eastAsiaTheme="minorHAnsi"/>
            </w:rPr>
            <w:t>Skr. Poczt.</w:t>
          </w:r>
        </w:p>
      </w:docPartBody>
    </w:docPart>
    <w:docPart>
      <w:docPartPr>
        <w:name w:val="E1938D95C19242238119ED5BB745D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3C4A281-9DBF-49CC-862F-B3783319986C}"/>
      </w:docPartPr>
      <w:docPartBody>
        <w:p w:rsidR="004B31AE" w:rsidRDefault="00855025">
          <w:pPr>
            <w:pStyle w:val="E1938D95C19242238119ED5BB745DF89"/>
          </w:pPr>
          <w:r w:rsidRPr="002B3B16">
            <w:rPr>
              <w:rStyle w:val="Tekstzastpczy"/>
              <w:rFonts w:eastAsiaTheme="minorHAnsi"/>
            </w:rPr>
            <w:t>Numer telefonu</w:t>
          </w:r>
        </w:p>
      </w:docPartBody>
    </w:docPart>
    <w:docPart>
      <w:docPartPr>
        <w:name w:val="EF72749A4AA54AA3986D6DA4C5321F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034D131-8574-49C2-A86E-40CFE1671AE7}"/>
      </w:docPartPr>
      <w:docPartBody>
        <w:p w:rsidR="004B31AE" w:rsidRDefault="00855025">
          <w:pPr>
            <w:pStyle w:val="EF72749A4AA54AA3986D6DA4C5321FBA"/>
          </w:pPr>
          <w:r w:rsidRPr="002B3B16">
            <w:rPr>
              <w:rStyle w:val="Tekstzastpczy"/>
              <w:rFonts w:eastAsiaTheme="minorHAnsi"/>
            </w:rPr>
            <w:t>Numer fax</w:t>
          </w:r>
        </w:p>
      </w:docPartBody>
    </w:docPart>
    <w:docPart>
      <w:docPartPr>
        <w:name w:val="0364A76A169E4BF78601A55092274F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2F2BB4-C450-4555-9C5E-91CB4AFDEBD9}"/>
      </w:docPartPr>
      <w:docPartBody>
        <w:p w:rsidR="004B31AE" w:rsidRDefault="00855025">
          <w:pPr>
            <w:pStyle w:val="0364A76A169E4BF78601A55092274F5B"/>
          </w:pPr>
          <w:r w:rsidRPr="002B3B16">
            <w:rPr>
              <w:rStyle w:val="Tekstzastpczy"/>
              <w:rFonts w:eastAsiaTheme="minorHAnsi"/>
            </w:rPr>
            <w:t>Adres email</w:t>
          </w:r>
        </w:p>
      </w:docPartBody>
    </w:docPart>
    <w:docPart>
      <w:docPartPr>
        <w:name w:val="0AF6CA3CE9D14570B43987ABA12269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5C82FC-C06F-4FC2-AC0F-8CA670F9B43B}"/>
      </w:docPartPr>
      <w:docPartBody>
        <w:p w:rsidR="004B31AE" w:rsidRDefault="00855025">
          <w:pPr>
            <w:pStyle w:val="0AF6CA3CE9D14570B43987ABA12269D5"/>
          </w:pPr>
          <w:r w:rsidRPr="00A370BC">
            <w:rPr>
              <w:rStyle w:val="Tekstzastpczy"/>
              <w:rFonts w:eastAsiaTheme="minorHAnsi"/>
            </w:rPr>
            <w:t>Kliknij tutaj, aby wprowadzić tekst.</w:t>
          </w:r>
        </w:p>
      </w:docPartBody>
    </w:docPart>
    <w:docPart>
      <w:docPartPr>
        <w:name w:val="551BEA66E28E4795ACE0D48D7FACE8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A1D1A8F-F98E-4A7D-B83F-4917C7627CE1}"/>
      </w:docPartPr>
      <w:docPartBody>
        <w:p w:rsidR="004B31AE" w:rsidRDefault="00855025">
          <w:pPr>
            <w:pStyle w:val="551BEA66E28E4795ACE0D48D7FACE803"/>
          </w:pPr>
          <w:r w:rsidRPr="002B3B16">
            <w:rPr>
              <w:rStyle w:val="Tekstzastpczy"/>
              <w:rFonts w:eastAsiaTheme="minorHAnsi"/>
            </w:rPr>
            <w:t>Numer telefonu</w:t>
          </w:r>
        </w:p>
      </w:docPartBody>
    </w:docPart>
    <w:docPart>
      <w:docPartPr>
        <w:name w:val="027351F629D546CABC49E3F90AC1C1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BDACBC-3A0C-44E1-A1F9-E50D54E84D44}"/>
      </w:docPartPr>
      <w:docPartBody>
        <w:p w:rsidR="004B31AE" w:rsidRDefault="00855025">
          <w:pPr>
            <w:pStyle w:val="027351F629D546CABC49E3F90AC1C1DD"/>
          </w:pPr>
          <w:r w:rsidRPr="002B3B16">
            <w:rPr>
              <w:rStyle w:val="Tekstzastpczy"/>
              <w:rFonts w:eastAsiaTheme="minorHAnsi"/>
            </w:rPr>
            <w:t>Numer fax</w:t>
          </w:r>
        </w:p>
      </w:docPartBody>
    </w:docPart>
    <w:docPart>
      <w:docPartPr>
        <w:name w:val="B7FB06F8D43541EEBF6653D69D1829B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3FF9DF-F69B-4730-8C5A-C3FA3580A8B0}"/>
      </w:docPartPr>
      <w:docPartBody>
        <w:p w:rsidR="004B31AE" w:rsidRDefault="00855025">
          <w:pPr>
            <w:pStyle w:val="B7FB06F8D43541EEBF6653D69D1829B8"/>
          </w:pPr>
          <w:r w:rsidRPr="002B3B16">
            <w:rPr>
              <w:rStyle w:val="Tekstzastpczy"/>
              <w:rFonts w:eastAsiaTheme="minorHAnsi"/>
            </w:rPr>
            <w:t>Adres email</w:t>
          </w:r>
        </w:p>
      </w:docPartBody>
    </w:docPart>
    <w:docPart>
      <w:docPartPr>
        <w:name w:val="B33D16463513422CBF97EECFCBA68B1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3726B1-ED5B-4CE9-9283-3B4643C62D2B}"/>
      </w:docPartPr>
      <w:docPartBody>
        <w:p w:rsidR="004B31AE" w:rsidRDefault="00855025">
          <w:pPr>
            <w:pStyle w:val="B33D16463513422CBF97EECFCBA68B1E"/>
          </w:pPr>
          <w:r w:rsidRPr="002B3B16">
            <w:rPr>
              <w:rStyle w:val="Tekstzastpczy"/>
              <w:rFonts w:eastAsiaTheme="minorHAnsi"/>
            </w:rPr>
            <w:t>Kliknij tutaj, aby wprowadzić tekst.</w:t>
          </w:r>
        </w:p>
      </w:docPartBody>
    </w:docPart>
    <w:docPart>
      <w:docPartPr>
        <w:name w:val="F6800AE158E849F996B5BA6C0BD400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A2A07B-57FC-4714-A596-3747AB206D36}"/>
      </w:docPartPr>
      <w:docPartBody>
        <w:p w:rsidR="004B31AE" w:rsidRDefault="00855025">
          <w:pPr>
            <w:pStyle w:val="F6800AE158E849F996B5BA6C0BD400DC"/>
          </w:pPr>
          <w:r w:rsidRPr="002B3B16">
            <w:rPr>
              <w:rStyle w:val="Tekstzastpczy"/>
              <w:rFonts w:eastAsiaTheme="minorHAnsi"/>
            </w:rPr>
            <w:t>Miejscowość</w:t>
          </w:r>
        </w:p>
      </w:docPartBody>
    </w:docPart>
    <w:docPart>
      <w:docPartPr>
        <w:name w:val="65FF7529BC284ED390A1877ACFD925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EA2F08B-9DB6-4399-A541-F5FD5717FBD7}"/>
      </w:docPartPr>
      <w:docPartBody>
        <w:p w:rsidR="004B31AE" w:rsidRDefault="00855025">
          <w:pPr>
            <w:pStyle w:val="65FF7529BC284ED390A1877ACFD925AD"/>
          </w:pPr>
          <w:r w:rsidRPr="002B3B16">
            <w:rPr>
              <w:rStyle w:val="Tekstzastpczy"/>
              <w:rFonts w:eastAsiaTheme="minorHAnsi"/>
            </w:rPr>
            <w:t>Ulica</w:t>
          </w:r>
        </w:p>
      </w:docPartBody>
    </w:docPart>
    <w:docPart>
      <w:docPartPr>
        <w:name w:val="28F2E6C307744093B451C398759BA1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43E3DC-0367-4AD2-A6B8-E7C75AF01554}"/>
      </w:docPartPr>
      <w:docPartBody>
        <w:p w:rsidR="004B31AE" w:rsidRDefault="00855025">
          <w:pPr>
            <w:pStyle w:val="28F2E6C307744093B451C398759BA1B1"/>
          </w:pPr>
          <w:r w:rsidRPr="002B3B16">
            <w:rPr>
              <w:rStyle w:val="Tekstzastpczy"/>
              <w:rFonts w:eastAsiaTheme="minorHAnsi"/>
            </w:rPr>
            <w:t>Nr nieruchomości</w:t>
          </w:r>
        </w:p>
      </w:docPartBody>
    </w:docPart>
    <w:docPart>
      <w:docPartPr>
        <w:name w:val="BCD39D65970E4642A1139BD3FF436C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195AB3A-0ECE-4EFB-BBD1-E1D191E0EBAC}"/>
      </w:docPartPr>
      <w:docPartBody>
        <w:p w:rsidR="004B31AE" w:rsidRDefault="00855025">
          <w:pPr>
            <w:pStyle w:val="BCD39D65970E4642A1139BD3FF436CE1"/>
          </w:pPr>
          <w:r w:rsidRPr="002B3B16">
            <w:rPr>
              <w:rStyle w:val="Tekstzastpczy"/>
              <w:rFonts w:eastAsiaTheme="minorHAnsi"/>
            </w:rPr>
            <w:t>Przeznaczenie budynku</w:t>
          </w:r>
        </w:p>
      </w:docPartBody>
    </w:docPart>
    <w:docPart>
      <w:docPartPr>
        <w:name w:val="1221B38C5A1F426780B3646A20D572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6693A8-F233-4F86-BEC4-72CAD0679312}"/>
      </w:docPartPr>
      <w:docPartBody>
        <w:p w:rsidR="004B31AE" w:rsidRDefault="00855025">
          <w:pPr>
            <w:pStyle w:val="1221B38C5A1F426780B3646A20D572C6"/>
          </w:pPr>
          <w:r w:rsidRPr="002B3B16">
            <w:rPr>
              <w:rStyle w:val="Tekstzastpczy"/>
              <w:rFonts w:eastAsiaTheme="minorHAnsi"/>
            </w:rPr>
            <w:t>LM</w:t>
          </w:r>
        </w:p>
      </w:docPartBody>
    </w:docPart>
    <w:docPart>
      <w:docPartPr>
        <w:name w:val="4B583A3071AE41949DE09F820340BC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5504A5-693A-463A-889C-7B646170B705}"/>
      </w:docPartPr>
      <w:docPartBody>
        <w:p w:rsidR="004B31AE" w:rsidRDefault="00855025">
          <w:pPr>
            <w:pStyle w:val="4B583A3071AE41949DE09F820340BC63"/>
          </w:pPr>
          <w:r w:rsidRPr="002B3B16">
            <w:rPr>
              <w:rStyle w:val="Tekstzastpczy"/>
              <w:rFonts w:eastAsiaTheme="minorHAnsi"/>
            </w:rPr>
            <w:t>Liczba lok.</w:t>
          </w:r>
        </w:p>
      </w:docPartBody>
    </w:docPart>
    <w:docPart>
      <w:docPartPr>
        <w:name w:val="AD0788571B38442E967B04B378B8B0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940B39-AF4B-4125-99B0-C131F896C1C9}"/>
      </w:docPartPr>
      <w:docPartBody>
        <w:p w:rsidR="004B31AE" w:rsidRDefault="00855025">
          <w:pPr>
            <w:pStyle w:val="AD0788571B38442E967B04B378B8B01F"/>
          </w:pPr>
          <w:r w:rsidRPr="002B3B16">
            <w:rPr>
              <w:rStyle w:val="Tekstzastpczy"/>
              <w:rFonts w:eastAsiaTheme="minorHAnsi"/>
            </w:rPr>
            <w:t>Pow.</w:t>
          </w:r>
        </w:p>
      </w:docPartBody>
    </w:docPart>
    <w:docPart>
      <w:docPartPr>
        <w:name w:val="31E0E1117269406AB97787178478FC7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E435A4-35FC-4903-8AAA-750627C6C5D1}"/>
      </w:docPartPr>
      <w:docPartBody>
        <w:p w:rsidR="004B31AE" w:rsidRDefault="00855025">
          <w:pPr>
            <w:pStyle w:val="31E0E1117269406AB97787178478FC79"/>
          </w:pPr>
          <w:r w:rsidRPr="002B3B16">
            <w:rPr>
              <w:rStyle w:val="Tekstzastpczy"/>
              <w:rFonts w:eastAsiaTheme="minorHAnsi"/>
            </w:rPr>
            <w:t>Kubatura</w:t>
          </w:r>
        </w:p>
      </w:docPartBody>
    </w:docPart>
    <w:docPart>
      <w:docPartPr>
        <w:name w:val="37410043A63B4F49A38DAE0060CC511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0FB6F6-DF37-468C-A55B-D8DA33E3C11A}"/>
      </w:docPartPr>
      <w:docPartBody>
        <w:p w:rsidR="004B31AE" w:rsidRDefault="00855025">
          <w:pPr>
            <w:pStyle w:val="37410043A63B4F49A38DAE0060CC5110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CB07DB46CA1F411CAFCEB3E07E258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79BB96-BCE7-4568-AEEB-7539882CEC81}"/>
      </w:docPartPr>
      <w:docPartBody>
        <w:p w:rsidR="004B31AE" w:rsidRDefault="00855025">
          <w:pPr>
            <w:pStyle w:val="CB07DB46CA1F411CAFCEB3E07E258F89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25FCD1CE8DF04481B37D63BD3D0107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D555B01-00E5-4C20-AAF4-D9122F928242}"/>
      </w:docPartPr>
      <w:docPartBody>
        <w:p w:rsidR="004B31AE" w:rsidRDefault="00855025">
          <w:pPr>
            <w:pStyle w:val="25FCD1CE8DF04481B37D63BD3D01075A"/>
          </w:pPr>
          <w:r w:rsidRPr="002B3B16">
            <w:rPr>
              <w:rStyle w:val="Tekstzastpczy"/>
              <w:rFonts w:eastAsiaTheme="minorHAnsi"/>
            </w:rPr>
            <w:t>Rodzaj materiału</w:t>
          </w:r>
        </w:p>
      </w:docPartBody>
    </w:docPart>
    <w:docPart>
      <w:docPartPr>
        <w:name w:val="2528772202AF4CB1BEDA452268803D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17FCD13-2DCF-4346-B32E-49A290326D8A}"/>
      </w:docPartPr>
      <w:docPartBody>
        <w:p w:rsidR="004B31AE" w:rsidRDefault="00855025">
          <w:pPr>
            <w:pStyle w:val="2528772202AF4CB1BEDA452268803D9A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F6FA5E3EC9E0407C96C23E757463A67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ECB5501-84D1-4715-A789-AB684201442B}"/>
      </w:docPartPr>
      <w:docPartBody>
        <w:p w:rsidR="004B31AE" w:rsidRDefault="00855025">
          <w:pPr>
            <w:pStyle w:val="F6FA5E3EC9E0407C96C23E757463A67E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0B165055BCDC47A5A590548827FDCAC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F8317C-4B06-40AD-B1F0-58BBCEF3961F}"/>
      </w:docPartPr>
      <w:docPartBody>
        <w:p w:rsidR="004B31AE" w:rsidRDefault="00855025">
          <w:pPr>
            <w:pStyle w:val="0B165055BCDC47A5A590548827FDCAC5"/>
          </w:pPr>
          <w:r w:rsidRPr="002B3B16">
            <w:rPr>
              <w:rStyle w:val="Tekstzastpczy"/>
              <w:rFonts w:eastAsiaTheme="minorHAnsi"/>
            </w:rPr>
            <w:t>Rodzaj materiału</w:t>
          </w:r>
        </w:p>
      </w:docPartBody>
    </w:docPart>
    <w:docPart>
      <w:docPartPr>
        <w:name w:val="2712900EE2D9412499F006E85CA220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991C01-ECD2-44A3-AB90-1B45F65C3AB9}"/>
      </w:docPartPr>
      <w:docPartBody>
        <w:p w:rsidR="004B31AE" w:rsidRDefault="00855025">
          <w:pPr>
            <w:pStyle w:val="2712900EE2D9412499F006E85CA22095"/>
          </w:pPr>
          <w:r w:rsidRPr="002B66EC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5B0C7533A27F40FBA781973400DDEC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FA7DC8-7F47-4A9D-989E-682FC6C4DFC7}"/>
      </w:docPartPr>
      <w:docPartBody>
        <w:p w:rsidR="004B31AE" w:rsidRDefault="00855025">
          <w:pPr>
            <w:pStyle w:val="5B0C7533A27F40FBA781973400DDECBB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10BA8EEA3FFD4F5CBB2A0C404B07D0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AB4F4B-425A-4AC6-AD76-6953E98046B5}"/>
      </w:docPartPr>
      <w:docPartBody>
        <w:p w:rsidR="004B31AE" w:rsidRDefault="00855025">
          <w:pPr>
            <w:pStyle w:val="10BA8EEA3FFD4F5CBB2A0C404B07D04C"/>
          </w:pPr>
          <w:r w:rsidRPr="002B3B16">
            <w:rPr>
              <w:rStyle w:val="Tekstzastpczy"/>
              <w:rFonts w:eastAsiaTheme="minorHAnsi"/>
            </w:rPr>
            <w:t>Rodzaj materiału</w:t>
          </w:r>
        </w:p>
      </w:docPartBody>
    </w:docPart>
    <w:docPart>
      <w:docPartPr>
        <w:name w:val="559E67256168463EA67B0A01C816A2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33C507-1CEC-4433-AE6B-5B48F699CF09}"/>
      </w:docPartPr>
      <w:docPartBody>
        <w:p w:rsidR="004B31AE" w:rsidRDefault="00855025">
          <w:pPr>
            <w:pStyle w:val="559E67256168463EA67B0A01C816A2EF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A80167A5B8A94D108B6D7424920F89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97515B-6307-4976-8EAA-1BDE7AA7476D}"/>
      </w:docPartPr>
      <w:docPartBody>
        <w:p w:rsidR="004B31AE" w:rsidRDefault="00855025">
          <w:pPr>
            <w:pStyle w:val="A80167A5B8A94D108B6D7424920F899E"/>
          </w:pPr>
          <w:r w:rsidRPr="002B3B16">
            <w:rPr>
              <w:rStyle w:val="Tekstzastpczy"/>
              <w:rFonts w:eastAsiaTheme="minorHAnsi"/>
            </w:rPr>
            <w:t>Parametr</w:t>
          </w:r>
        </w:p>
      </w:docPartBody>
    </w:docPart>
    <w:docPart>
      <w:docPartPr>
        <w:name w:val="8BE633872F7A49788A09D18ABF7C76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296CC6E-F3BD-484E-9749-56304E8D4F99}"/>
      </w:docPartPr>
      <w:docPartBody>
        <w:p w:rsidR="004B31AE" w:rsidRDefault="00855025">
          <w:pPr>
            <w:pStyle w:val="8BE633872F7A49788A09D18ABF7C7629"/>
          </w:pPr>
          <w:r w:rsidRPr="002B3B16">
            <w:rPr>
              <w:rStyle w:val="Tekstzastpczy"/>
              <w:rFonts w:eastAsiaTheme="minorHAnsi"/>
            </w:rPr>
            <w:t>Rodzaj materiału</w:t>
          </w:r>
        </w:p>
      </w:docPartBody>
    </w:docPart>
    <w:docPart>
      <w:docPartPr>
        <w:name w:val="A36C04902BBC4DB8ABEFAF7C2CD6B20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3AA57A-24F8-4405-9E77-742A53F9D3AD}"/>
      </w:docPartPr>
      <w:docPartBody>
        <w:p w:rsidR="004B31AE" w:rsidRDefault="00855025">
          <w:pPr>
            <w:pStyle w:val="A36C04902BBC4DB8ABEFAF7C2CD6B206"/>
          </w:pPr>
          <w:r w:rsidRPr="002B3B16">
            <w:rPr>
              <w:rStyle w:val="Tekstzastpczy"/>
              <w:rFonts w:eastAsiaTheme="minorHAnsi"/>
            </w:rPr>
            <w:t>Moc całkowita</w:t>
          </w:r>
        </w:p>
      </w:docPartBody>
    </w:docPart>
    <w:docPart>
      <w:docPartPr>
        <w:name w:val="5EA0FBFD389049D299BF744A00144D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8E99BE-7553-4C0D-A84F-B7FF2366544D}"/>
      </w:docPartPr>
      <w:docPartBody>
        <w:p w:rsidR="004B31AE" w:rsidRDefault="00855025">
          <w:pPr>
            <w:pStyle w:val="5EA0FBFD389049D299BF744A00144DDF"/>
          </w:pPr>
          <w:r w:rsidRPr="002B3B16">
            <w:rPr>
              <w:rStyle w:val="Tekstzastpczy"/>
              <w:rFonts w:eastAsiaTheme="minorHAnsi"/>
            </w:rPr>
            <w:t>Moc c.o.</w:t>
          </w:r>
        </w:p>
      </w:docPartBody>
    </w:docPart>
    <w:docPart>
      <w:docPartPr>
        <w:name w:val="EF1FAA05840B48CDA8DEB5F22D4987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357D84-D96A-4F6F-9819-9E570F2F6145}"/>
      </w:docPartPr>
      <w:docPartBody>
        <w:p w:rsidR="004B31AE" w:rsidRDefault="00855025">
          <w:pPr>
            <w:pStyle w:val="EF1FAA05840B48CDA8DEB5F22D498717"/>
          </w:pPr>
          <w:r w:rsidRPr="002B3B16">
            <w:rPr>
              <w:rStyle w:val="Tekstzastpczy"/>
              <w:rFonts w:eastAsiaTheme="minorHAnsi"/>
            </w:rPr>
            <w:t>Moc wentylacji</w:t>
          </w:r>
        </w:p>
      </w:docPartBody>
    </w:docPart>
    <w:docPart>
      <w:docPartPr>
        <w:name w:val="C7C39D34CE934CA498B3AFAE6B288D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C4CF36-5F7E-49DF-A92E-ECD4CE944213}"/>
      </w:docPartPr>
      <w:docPartBody>
        <w:p w:rsidR="004B31AE" w:rsidRDefault="00855025">
          <w:pPr>
            <w:pStyle w:val="C7C39D34CE934CA498B3AFAE6B288DCB"/>
          </w:pPr>
          <w:r w:rsidRPr="002B3B16">
            <w:rPr>
              <w:rStyle w:val="Tekstzastpczy"/>
              <w:rFonts w:eastAsiaTheme="minorHAnsi"/>
            </w:rPr>
            <w:t>Moc cwśr</w:t>
          </w:r>
        </w:p>
      </w:docPartBody>
    </w:docPart>
    <w:docPart>
      <w:docPartPr>
        <w:name w:val="9886D171AA0046E4BBE207545C78F4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A9C94E-968C-4CD8-93E3-6C60772A15CF}"/>
      </w:docPartPr>
      <w:docPartBody>
        <w:p w:rsidR="004B31AE" w:rsidRDefault="00855025">
          <w:pPr>
            <w:pStyle w:val="9886D171AA0046E4BBE207545C78F4B1"/>
          </w:pPr>
          <w:r w:rsidRPr="002B3B16">
            <w:rPr>
              <w:rStyle w:val="Tekstzastpczy"/>
              <w:rFonts w:eastAsiaTheme="minorHAnsi"/>
            </w:rPr>
            <w:t>Moc cwmaxh</w:t>
          </w:r>
        </w:p>
      </w:docPartBody>
    </w:docPart>
    <w:docPart>
      <w:docPartPr>
        <w:name w:val="4AE5FE175DD14429BFFFEA08A76A09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CF5C1F-54B4-46E5-8565-BD1A1665FF9E}"/>
      </w:docPartPr>
      <w:docPartBody>
        <w:p w:rsidR="004B31AE" w:rsidRDefault="00855025">
          <w:pPr>
            <w:pStyle w:val="4AE5FE175DD14429BFFFEA08A76A0994"/>
          </w:pPr>
          <w:r w:rsidRPr="002B3B16">
            <w:rPr>
              <w:rStyle w:val="Tekstzastpczy"/>
              <w:rFonts w:eastAsiaTheme="minorHAnsi"/>
            </w:rPr>
            <w:t>Moc inne</w:t>
          </w:r>
        </w:p>
      </w:docPartBody>
    </w:docPart>
    <w:docPart>
      <w:docPartPr>
        <w:name w:val="D9D0C71233554FD88CCC1FF64A119DE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2625DA5-E3FA-4674-B637-AB59CDD31590}"/>
      </w:docPartPr>
      <w:docPartBody>
        <w:p w:rsidR="004B31AE" w:rsidRDefault="00855025">
          <w:pPr>
            <w:pStyle w:val="D9D0C71233554FD88CCC1FF64A119DEA"/>
          </w:pPr>
          <w:r w:rsidRPr="002B3B16">
            <w:rPr>
              <w:rStyle w:val="Tekstzastpczy"/>
              <w:rFonts w:eastAsiaTheme="minorHAnsi"/>
            </w:rPr>
            <w:t xml:space="preserve">Min. pobór </w:t>
          </w:r>
        </w:p>
      </w:docPartBody>
    </w:docPart>
    <w:docPart>
      <w:docPartPr>
        <w:name w:val="4CC252BD7B3A46F395A5D8841DF7B2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930AB9-B78F-4C2F-A746-38E6F7CDE9CE}"/>
      </w:docPartPr>
      <w:docPartBody>
        <w:p w:rsidR="004B31AE" w:rsidRDefault="00855025">
          <w:pPr>
            <w:pStyle w:val="4CC252BD7B3A46F395A5D8841DF7B2AA"/>
          </w:pPr>
          <w:r w:rsidRPr="002B3B16">
            <w:rPr>
              <w:rStyle w:val="Tekstzastpczy"/>
              <w:rFonts w:eastAsiaTheme="minorHAnsi"/>
            </w:rPr>
            <w:t>Miesiąc i Rok</w:t>
          </w:r>
        </w:p>
      </w:docPartBody>
    </w:docPart>
    <w:docPart>
      <w:docPartPr>
        <w:name w:val="1D25617DF66C4FC0BCDDDA05C07A88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8835CA-2B78-487E-BA9C-096F7E136B45}"/>
      </w:docPartPr>
      <w:docPartBody>
        <w:p w:rsidR="004B31AE" w:rsidRDefault="00855025">
          <w:pPr>
            <w:pStyle w:val="1D25617DF66C4FC0BCDDDA05C07A88AD"/>
          </w:pPr>
          <w:r w:rsidRPr="002B3B16">
            <w:rPr>
              <w:rStyle w:val="Tekstzastpczy"/>
              <w:rFonts w:eastAsiaTheme="minorHAnsi"/>
            </w:rPr>
            <w:t>osoba/instytucja</w:t>
          </w:r>
        </w:p>
      </w:docPartBody>
    </w:docPart>
    <w:docPart>
      <w:docPartPr>
        <w:name w:val="501462CE0DF44CF0B150A5F733A994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CF88D0-52E3-424C-B6E7-D6B608966D99}"/>
      </w:docPartPr>
      <w:docPartBody>
        <w:p w:rsidR="004B31AE" w:rsidRDefault="00855025">
          <w:pPr>
            <w:pStyle w:val="501462CE0DF44CF0B150A5F733A994DD"/>
          </w:pPr>
          <w:r w:rsidRPr="002B3B16">
            <w:rPr>
              <w:rStyle w:val="Tekstzastpczy"/>
              <w:rFonts w:eastAsiaTheme="minorHAnsi"/>
            </w:rPr>
            <w:t>Imię i Nazwisko/Nazwa instytucji</w:t>
          </w:r>
        </w:p>
      </w:docPartBody>
    </w:docPart>
    <w:docPart>
      <w:docPartPr>
        <w:name w:val="C86EAB8881EE47B2BCED818A14B982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573C23-4474-4636-A192-C8D6F3FF4E01}"/>
      </w:docPartPr>
      <w:docPartBody>
        <w:p w:rsidR="004B31AE" w:rsidRDefault="00855025">
          <w:pPr>
            <w:pStyle w:val="C86EAB8881EE47B2BCED818A14B982A3"/>
          </w:pPr>
          <w:r w:rsidRPr="002B3B16">
            <w:rPr>
              <w:rStyle w:val="Tekstzastpczy"/>
              <w:rFonts w:eastAsiaTheme="minorHAnsi"/>
            </w:rPr>
            <w:t>Kliknij tutaj, aby wprowadzić tekst.</w:t>
          </w:r>
        </w:p>
      </w:docPartBody>
    </w:docPart>
    <w:docPart>
      <w:docPartPr>
        <w:name w:val="59493E9203C24F359A4AB95B2AB41A7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5F8E06-F708-4C7B-B488-85D19324ABF2}"/>
      </w:docPartPr>
      <w:docPartBody>
        <w:p w:rsidR="004B31AE" w:rsidRDefault="00855025">
          <w:pPr>
            <w:pStyle w:val="59493E9203C24F359A4AB95B2AB41A77"/>
          </w:pPr>
          <w:r w:rsidRPr="002B3B16">
            <w:rPr>
              <w:rStyle w:val="Tekstzastpczy"/>
              <w:rFonts w:eastAsiaTheme="minorHAnsi"/>
            </w:rPr>
            <w:t>Kod pocztowy</w:t>
          </w:r>
        </w:p>
      </w:docPartBody>
    </w:docPart>
    <w:docPart>
      <w:docPartPr>
        <w:name w:val="6FC1523735734486BCDB4F21866B86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99C406-C1F3-4868-906A-D74A70CA99F2}"/>
      </w:docPartPr>
      <w:docPartBody>
        <w:p w:rsidR="004B31AE" w:rsidRDefault="00855025">
          <w:pPr>
            <w:pStyle w:val="6FC1523735734486BCDB4F21866B865D"/>
          </w:pPr>
          <w:r w:rsidRPr="002B3B16">
            <w:rPr>
              <w:rStyle w:val="Tekstzastpczy"/>
              <w:rFonts w:eastAsiaTheme="minorHAnsi"/>
            </w:rPr>
            <w:t>Nazwa miejscowości</w:t>
          </w:r>
        </w:p>
      </w:docPartBody>
    </w:docPart>
    <w:docPart>
      <w:docPartPr>
        <w:name w:val="B694DD8A004B4BF3BE7932CE9BC9109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414E593-FFA6-45D5-9EC3-92590BE5E30B}"/>
      </w:docPartPr>
      <w:docPartBody>
        <w:p w:rsidR="004B31AE" w:rsidRDefault="00855025">
          <w:pPr>
            <w:pStyle w:val="B694DD8A004B4BF3BE7932CE9BC9109D"/>
          </w:pPr>
          <w:r w:rsidRPr="002B3B16">
            <w:rPr>
              <w:rStyle w:val="Tekstzastpczy"/>
              <w:rFonts w:eastAsiaTheme="minorHAnsi"/>
            </w:rPr>
            <w:t>Nazwa ulicy</w:t>
          </w:r>
        </w:p>
      </w:docPartBody>
    </w:docPart>
    <w:docPart>
      <w:docPartPr>
        <w:name w:val="AF0BD14002B24A99AF5F5F185D7089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D83CCBB-C84B-4506-A04A-70256B1BC00D}"/>
      </w:docPartPr>
      <w:docPartBody>
        <w:p w:rsidR="004B31AE" w:rsidRDefault="00855025">
          <w:pPr>
            <w:pStyle w:val="AF0BD14002B24A99AF5F5F185D708901"/>
          </w:pPr>
          <w:r w:rsidRPr="002B3B16">
            <w:rPr>
              <w:rStyle w:val="Tekstzastpczy"/>
              <w:rFonts w:eastAsiaTheme="minorHAnsi"/>
            </w:rPr>
            <w:t>Numer nieruchomości</w:t>
          </w:r>
        </w:p>
      </w:docPartBody>
    </w:docPart>
    <w:docPart>
      <w:docPartPr>
        <w:name w:val="C9CE7777BE404DDD94816D32D7A5D7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2D5F90-3D4D-4334-9988-32F7C271024C}"/>
      </w:docPartPr>
      <w:docPartBody>
        <w:p w:rsidR="004B31AE" w:rsidRDefault="00855025">
          <w:pPr>
            <w:pStyle w:val="C9CE7777BE404DDD94816D32D7A5D7A6"/>
          </w:pPr>
          <w:r w:rsidRPr="002B3B16">
            <w:rPr>
              <w:rStyle w:val="Tekstzastpczy"/>
              <w:rFonts w:eastAsiaTheme="minorHAnsi"/>
            </w:rPr>
            <w:t>Numer telefonu</w:t>
          </w:r>
        </w:p>
      </w:docPartBody>
    </w:docPart>
    <w:docPart>
      <w:docPartPr>
        <w:name w:val="0869A234A6AD49199C267410A7767E2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CC8356-8746-414B-93F1-AEDAC9B9D398}"/>
      </w:docPartPr>
      <w:docPartBody>
        <w:p w:rsidR="004B31AE" w:rsidRDefault="00855025">
          <w:pPr>
            <w:pStyle w:val="0869A234A6AD49199C267410A7767E2B"/>
          </w:pPr>
          <w:r w:rsidRPr="002B3B16">
            <w:rPr>
              <w:rStyle w:val="Tekstzastpczy"/>
              <w:rFonts w:eastAsiaTheme="minorHAnsi"/>
            </w:rPr>
            <w:t>Numer fax</w:t>
          </w:r>
        </w:p>
      </w:docPartBody>
    </w:docPart>
    <w:docPart>
      <w:docPartPr>
        <w:name w:val="577628F5F7D7430CA4E5E4ED1B9D37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111003-E71C-4A7F-9535-897422FF2823}"/>
      </w:docPartPr>
      <w:docPartBody>
        <w:p w:rsidR="004B31AE" w:rsidRDefault="00855025">
          <w:pPr>
            <w:pStyle w:val="577628F5F7D7430CA4E5E4ED1B9D37BA"/>
          </w:pPr>
          <w:r w:rsidRPr="002B3B16">
            <w:rPr>
              <w:rStyle w:val="Tekstzastpczy"/>
              <w:rFonts w:eastAsiaTheme="minorHAnsi"/>
            </w:rPr>
            <w:t>Adres 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025"/>
    <w:rsid w:val="000D6516"/>
    <w:rsid w:val="004B31AE"/>
    <w:rsid w:val="0085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6668EC5DD993414391ABAFD376236C26">
    <w:name w:val="6668EC5DD993414391ABAFD376236C26"/>
  </w:style>
  <w:style w:type="paragraph" w:customStyle="1" w:styleId="62FC15A483E74D59B9423FAB65DEB4F5">
    <w:name w:val="62FC15A483E74D59B9423FAB65DEB4F5"/>
  </w:style>
  <w:style w:type="paragraph" w:customStyle="1" w:styleId="BD2FD7803B874A178419B6B4D29B9450">
    <w:name w:val="BD2FD7803B874A178419B6B4D29B9450"/>
  </w:style>
  <w:style w:type="paragraph" w:customStyle="1" w:styleId="7AD9C5FC8396492C9B3B33F224E1076D">
    <w:name w:val="7AD9C5FC8396492C9B3B33F224E1076D"/>
  </w:style>
  <w:style w:type="paragraph" w:customStyle="1" w:styleId="B78C749D4DD7459BAA9D9E89A1A2797B">
    <w:name w:val="B78C749D4DD7459BAA9D9E89A1A2797B"/>
  </w:style>
  <w:style w:type="paragraph" w:customStyle="1" w:styleId="C3092B7F2C9844ABA7BED8AF8153D3EF">
    <w:name w:val="C3092B7F2C9844ABA7BED8AF8153D3EF"/>
  </w:style>
  <w:style w:type="paragraph" w:customStyle="1" w:styleId="880255C905F045AD9062B5AF6FC52425">
    <w:name w:val="880255C905F045AD9062B5AF6FC52425"/>
  </w:style>
  <w:style w:type="paragraph" w:customStyle="1" w:styleId="591FA12852C346DCBC751EEB809D78F2">
    <w:name w:val="591FA12852C346DCBC751EEB809D78F2"/>
  </w:style>
  <w:style w:type="paragraph" w:customStyle="1" w:styleId="ABE8322DBF1340E78C2F9A821F7EBFBE">
    <w:name w:val="ABE8322DBF1340E78C2F9A821F7EBFBE"/>
  </w:style>
  <w:style w:type="paragraph" w:customStyle="1" w:styleId="E1938D95C19242238119ED5BB745DF89">
    <w:name w:val="E1938D95C19242238119ED5BB745DF89"/>
  </w:style>
  <w:style w:type="paragraph" w:customStyle="1" w:styleId="EF72749A4AA54AA3986D6DA4C5321FBA">
    <w:name w:val="EF72749A4AA54AA3986D6DA4C5321FBA"/>
  </w:style>
  <w:style w:type="paragraph" w:customStyle="1" w:styleId="0364A76A169E4BF78601A55092274F5B">
    <w:name w:val="0364A76A169E4BF78601A55092274F5B"/>
  </w:style>
  <w:style w:type="paragraph" w:customStyle="1" w:styleId="0AF6CA3CE9D14570B43987ABA12269D5">
    <w:name w:val="0AF6CA3CE9D14570B43987ABA12269D5"/>
  </w:style>
  <w:style w:type="paragraph" w:customStyle="1" w:styleId="551BEA66E28E4795ACE0D48D7FACE803">
    <w:name w:val="551BEA66E28E4795ACE0D48D7FACE803"/>
  </w:style>
  <w:style w:type="paragraph" w:customStyle="1" w:styleId="027351F629D546CABC49E3F90AC1C1DD">
    <w:name w:val="027351F629D546CABC49E3F90AC1C1DD"/>
  </w:style>
  <w:style w:type="paragraph" w:customStyle="1" w:styleId="B7FB06F8D43541EEBF6653D69D1829B8">
    <w:name w:val="B7FB06F8D43541EEBF6653D69D1829B8"/>
  </w:style>
  <w:style w:type="paragraph" w:customStyle="1" w:styleId="B33D16463513422CBF97EECFCBA68B1E">
    <w:name w:val="B33D16463513422CBF97EECFCBA68B1E"/>
  </w:style>
  <w:style w:type="paragraph" w:customStyle="1" w:styleId="F6800AE158E849F996B5BA6C0BD400DC">
    <w:name w:val="F6800AE158E849F996B5BA6C0BD400DC"/>
  </w:style>
  <w:style w:type="paragraph" w:customStyle="1" w:styleId="65FF7529BC284ED390A1877ACFD925AD">
    <w:name w:val="65FF7529BC284ED390A1877ACFD925AD"/>
  </w:style>
  <w:style w:type="paragraph" w:customStyle="1" w:styleId="28F2E6C307744093B451C398759BA1B1">
    <w:name w:val="28F2E6C307744093B451C398759BA1B1"/>
  </w:style>
  <w:style w:type="paragraph" w:customStyle="1" w:styleId="BCD39D65970E4642A1139BD3FF436CE1">
    <w:name w:val="BCD39D65970E4642A1139BD3FF436CE1"/>
  </w:style>
  <w:style w:type="paragraph" w:customStyle="1" w:styleId="1221B38C5A1F426780B3646A20D572C6">
    <w:name w:val="1221B38C5A1F426780B3646A20D572C6"/>
  </w:style>
  <w:style w:type="paragraph" w:customStyle="1" w:styleId="4B583A3071AE41949DE09F820340BC63">
    <w:name w:val="4B583A3071AE41949DE09F820340BC63"/>
  </w:style>
  <w:style w:type="paragraph" w:customStyle="1" w:styleId="AD0788571B38442E967B04B378B8B01F">
    <w:name w:val="AD0788571B38442E967B04B378B8B01F"/>
  </w:style>
  <w:style w:type="paragraph" w:customStyle="1" w:styleId="31E0E1117269406AB97787178478FC79">
    <w:name w:val="31E0E1117269406AB97787178478FC79"/>
  </w:style>
  <w:style w:type="paragraph" w:customStyle="1" w:styleId="37410043A63B4F49A38DAE0060CC5110">
    <w:name w:val="37410043A63B4F49A38DAE0060CC5110"/>
  </w:style>
  <w:style w:type="paragraph" w:customStyle="1" w:styleId="CB07DB46CA1F411CAFCEB3E07E258F89">
    <w:name w:val="CB07DB46CA1F411CAFCEB3E07E258F89"/>
  </w:style>
  <w:style w:type="paragraph" w:customStyle="1" w:styleId="25FCD1CE8DF04481B37D63BD3D01075A">
    <w:name w:val="25FCD1CE8DF04481B37D63BD3D01075A"/>
  </w:style>
  <w:style w:type="paragraph" w:customStyle="1" w:styleId="2528772202AF4CB1BEDA452268803D9A">
    <w:name w:val="2528772202AF4CB1BEDA452268803D9A"/>
  </w:style>
  <w:style w:type="paragraph" w:customStyle="1" w:styleId="F6FA5E3EC9E0407C96C23E757463A67E">
    <w:name w:val="F6FA5E3EC9E0407C96C23E757463A67E"/>
  </w:style>
  <w:style w:type="paragraph" w:customStyle="1" w:styleId="0B165055BCDC47A5A590548827FDCAC5">
    <w:name w:val="0B165055BCDC47A5A590548827FDCAC5"/>
  </w:style>
  <w:style w:type="paragraph" w:customStyle="1" w:styleId="2712900EE2D9412499F006E85CA22095">
    <w:name w:val="2712900EE2D9412499F006E85CA22095"/>
  </w:style>
  <w:style w:type="paragraph" w:customStyle="1" w:styleId="5B0C7533A27F40FBA781973400DDECBB">
    <w:name w:val="5B0C7533A27F40FBA781973400DDECBB"/>
  </w:style>
  <w:style w:type="paragraph" w:customStyle="1" w:styleId="10BA8EEA3FFD4F5CBB2A0C404B07D04C">
    <w:name w:val="10BA8EEA3FFD4F5CBB2A0C404B07D04C"/>
  </w:style>
  <w:style w:type="paragraph" w:customStyle="1" w:styleId="559E67256168463EA67B0A01C816A2EF">
    <w:name w:val="559E67256168463EA67B0A01C816A2EF"/>
  </w:style>
  <w:style w:type="paragraph" w:customStyle="1" w:styleId="A80167A5B8A94D108B6D7424920F899E">
    <w:name w:val="A80167A5B8A94D108B6D7424920F899E"/>
  </w:style>
  <w:style w:type="paragraph" w:customStyle="1" w:styleId="8BE633872F7A49788A09D18ABF7C7629">
    <w:name w:val="8BE633872F7A49788A09D18ABF7C7629"/>
  </w:style>
  <w:style w:type="paragraph" w:customStyle="1" w:styleId="A36C04902BBC4DB8ABEFAF7C2CD6B206">
    <w:name w:val="A36C04902BBC4DB8ABEFAF7C2CD6B206"/>
  </w:style>
  <w:style w:type="paragraph" w:customStyle="1" w:styleId="5EA0FBFD389049D299BF744A00144DDF">
    <w:name w:val="5EA0FBFD389049D299BF744A00144DDF"/>
  </w:style>
  <w:style w:type="paragraph" w:customStyle="1" w:styleId="EF1FAA05840B48CDA8DEB5F22D498717">
    <w:name w:val="EF1FAA05840B48CDA8DEB5F22D498717"/>
  </w:style>
  <w:style w:type="paragraph" w:customStyle="1" w:styleId="C7C39D34CE934CA498B3AFAE6B288DCB">
    <w:name w:val="C7C39D34CE934CA498B3AFAE6B288DCB"/>
  </w:style>
  <w:style w:type="paragraph" w:customStyle="1" w:styleId="9886D171AA0046E4BBE207545C78F4B1">
    <w:name w:val="9886D171AA0046E4BBE207545C78F4B1"/>
  </w:style>
  <w:style w:type="paragraph" w:customStyle="1" w:styleId="4AE5FE175DD14429BFFFEA08A76A0994">
    <w:name w:val="4AE5FE175DD14429BFFFEA08A76A0994"/>
  </w:style>
  <w:style w:type="paragraph" w:customStyle="1" w:styleId="D9D0C71233554FD88CCC1FF64A119DEA">
    <w:name w:val="D9D0C71233554FD88CCC1FF64A119DEA"/>
  </w:style>
  <w:style w:type="paragraph" w:customStyle="1" w:styleId="4CC252BD7B3A46F395A5D8841DF7B2AA">
    <w:name w:val="4CC252BD7B3A46F395A5D8841DF7B2AA"/>
  </w:style>
  <w:style w:type="paragraph" w:customStyle="1" w:styleId="1D25617DF66C4FC0BCDDDA05C07A88AD">
    <w:name w:val="1D25617DF66C4FC0BCDDDA05C07A88AD"/>
  </w:style>
  <w:style w:type="paragraph" w:customStyle="1" w:styleId="501462CE0DF44CF0B150A5F733A994DD">
    <w:name w:val="501462CE0DF44CF0B150A5F733A994DD"/>
  </w:style>
  <w:style w:type="paragraph" w:customStyle="1" w:styleId="C86EAB8881EE47B2BCED818A14B982A3">
    <w:name w:val="C86EAB8881EE47B2BCED818A14B982A3"/>
  </w:style>
  <w:style w:type="paragraph" w:customStyle="1" w:styleId="59493E9203C24F359A4AB95B2AB41A77">
    <w:name w:val="59493E9203C24F359A4AB95B2AB41A77"/>
  </w:style>
  <w:style w:type="paragraph" w:customStyle="1" w:styleId="6FC1523735734486BCDB4F21866B865D">
    <w:name w:val="6FC1523735734486BCDB4F21866B865D"/>
  </w:style>
  <w:style w:type="paragraph" w:customStyle="1" w:styleId="B694DD8A004B4BF3BE7932CE9BC9109D">
    <w:name w:val="B694DD8A004B4BF3BE7932CE9BC9109D"/>
  </w:style>
  <w:style w:type="paragraph" w:customStyle="1" w:styleId="AF0BD14002B24A99AF5F5F185D708901">
    <w:name w:val="AF0BD14002B24A99AF5F5F185D708901"/>
  </w:style>
  <w:style w:type="paragraph" w:customStyle="1" w:styleId="C9CE7777BE404DDD94816D32D7A5D7A6">
    <w:name w:val="C9CE7777BE404DDD94816D32D7A5D7A6"/>
  </w:style>
  <w:style w:type="paragraph" w:customStyle="1" w:styleId="0869A234A6AD49199C267410A7767E2B">
    <w:name w:val="0869A234A6AD49199C267410A7767E2B"/>
  </w:style>
  <w:style w:type="paragraph" w:customStyle="1" w:styleId="577628F5F7D7430CA4E5E4ED1B9D37BA">
    <w:name w:val="577628F5F7D7430CA4E5E4ED1B9D37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3C06C-47DA-41BB-8559-3B4C14A2E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Wniosek przyłączeniowy formularz</Template>
  <TotalTime>5</TotalTime>
  <Pages>4</Pages>
  <Words>991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RAFAL PIECZKA</dc:creator>
  <cp:keywords/>
  <dc:description/>
  <cp:lastModifiedBy>RAFAL PIECZKA</cp:lastModifiedBy>
  <cp:revision>2</cp:revision>
  <dcterms:created xsi:type="dcterms:W3CDTF">2018-08-08T10:08:00Z</dcterms:created>
  <dcterms:modified xsi:type="dcterms:W3CDTF">2018-09-14T09:32:00Z</dcterms:modified>
</cp:coreProperties>
</file>